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101A" w:rsidRDefault="00EA101A" w:rsidP="009F16A7">
      <w:pPr>
        <w:spacing w:after="0" w:line="240" w:lineRule="auto"/>
        <w:rPr>
          <w:rFonts w:ascii="Arial" w:hAnsi="Arial" w:cs="Arial"/>
          <w:color w:val="000000"/>
          <w:lang w:eastAsia="de-DE"/>
        </w:rPr>
      </w:pPr>
      <w:r w:rsidRPr="009F16A7">
        <w:rPr>
          <w:rFonts w:ascii="Arial" w:hAnsi="Arial" w:cs="Arial"/>
          <w:color w:val="000000"/>
          <w:lang w:eastAsia="de-DE"/>
        </w:rPr>
        <w:t>Landesverwaltungsamt</w:t>
      </w:r>
      <w:r w:rsidR="000A306F">
        <w:rPr>
          <w:rFonts w:ascii="Arial" w:hAnsi="Arial" w:cs="Arial"/>
          <w:color w:val="000000"/>
          <w:lang w:eastAsia="de-DE"/>
        </w:rPr>
        <w:tab/>
      </w:r>
      <w:r w:rsidR="000A306F">
        <w:rPr>
          <w:rFonts w:ascii="Arial" w:hAnsi="Arial" w:cs="Arial"/>
          <w:color w:val="000000"/>
          <w:lang w:eastAsia="de-DE"/>
        </w:rPr>
        <w:tab/>
      </w:r>
      <w:r w:rsidR="000A306F">
        <w:rPr>
          <w:rFonts w:ascii="Arial" w:hAnsi="Arial" w:cs="Arial"/>
          <w:color w:val="000000"/>
          <w:lang w:eastAsia="de-DE"/>
        </w:rPr>
        <w:tab/>
      </w:r>
      <w:r w:rsidR="000A306F">
        <w:rPr>
          <w:rFonts w:ascii="Arial" w:hAnsi="Arial" w:cs="Arial"/>
          <w:color w:val="000000"/>
          <w:lang w:eastAsia="de-DE"/>
        </w:rPr>
        <w:tab/>
      </w:r>
      <w:r w:rsidR="000A306F">
        <w:rPr>
          <w:rFonts w:ascii="Arial" w:hAnsi="Arial" w:cs="Arial"/>
          <w:color w:val="000000"/>
          <w:lang w:eastAsia="de-DE"/>
        </w:rPr>
        <w:tab/>
      </w:r>
      <w:r w:rsidR="000A306F">
        <w:rPr>
          <w:rFonts w:ascii="Arial" w:hAnsi="Arial" w:cs="Arial"/>
          <w:color w:val="000000"/>
          <w:lang w:eastAsia="de-DE"/>
        </w:rPr>
        <w:tab/>
        <w:t>Halle,</w:t>
      </w:r>
      <w:r w:rsidR="007F2547">
        <w:rPr>
          <w:rFonts w:ascii="Arial" w:hAnsi="Arial" w:cs="Arial"/>
          <w:color w:val="000000"/>
          <w:lang w:eastAsia="de-DE"/>
        </w:rPr>
        <w:t xml:space="preserve"> den </w:t>
      </w:r>
      <w:r w:rsidR="000305EE">
        <w:rPr>
          <w:rFonts w:ascii="Arial" w:hAnsi="Arial" w:cs="Arial"/>
          <w:color w:val="000000"/>
          <w:lang w:eastAsia="de-DE"/>
        </w:rPr>
        <w:t>22</w:t>
      </w:r>
      <w:r w:rsidR="003E0B80">
        <w:rPr>
          <w:rFonts w:ascii="Arial" w:hAnsi="Arial" w:cs="Arial"/>
          <w:color w:val="000000"/>
          <w:lang w:eastAsia="de-DE"/>
        </w:rPr>
        <w:t>.0</w:t>
      </w:r>
      <w:r w:rsidR="000305EE">
        <w:rPr>
          <w:rFonts w:ascii="Arial" w:hAnsi="Arial" w:cs="Arial"/>
          <w:color w:val="000000"/>
          <w:lang w:eastAsia="de-DE"/>
        </w:rPr>
        <w:t>9</w:t>
      </w:r>
      <w:r w:rsidR="003E0B80">
        <w:rPr>
          <w:rFonts w:ascii="Arial" w:hAnsi="Arial" w:cs="Arial"/>
          <w:color w:val="000000"/>
          <w:lang w:eastAsia="de-DE"/>
        </w:rPr>
        <w:t>.2016</w:t>
      </w:r>
    </w:p>
    <w:p w:rsidR="00EA101A" w:rsidRPr="009F16A7" w:rsidRDefault="00EA101A" w:rsidP="009F16A7">
      <w:pPr>
        <w:tabs>
          <w:tab w:val="left" w:pos="6379"/>
        </w:tabs>
        <w:spacing w:after="0" w:line="240" w:lineRule="auto"/>
        <w:rPr>
          <w:rFonts w:ascii="Arial" w:hAnsi="Arial" w:cs="Arial"/>
          <w:color w:val="000000"/>
          <w:lang w:eastAsia="de-DE"/>
        </w:rPr>
      </w:pPr>
      <w:r>
        <w:rPr>
          <w:rFonts w:ascii="Arial" w:hAnsi="Arial" w:cs="Arial"/>
          <w:color w:val="000000"/>
          <w:lang w:eastAsia="de-DE"/>
        </w:rPr>
        <w:t>-Landesjugendamt-</w:t>
      </w:r>
      <w:r>
        <w:rPr>
          <w:rFonts w:ascii="Arial" w:hAnsi="Arial" w:cs="Arial"/>
          <w:color w:val="000000"/>
          <w:lang w:eastAsia="de-DE"/>
        </w:rPr>
        <w:tab/>
      </w:r>
      <w:r w:rsidRPr="009F16A7">
        <w:rPr>
          <w:rFonts w:ascii="Arial" w:hAnsi="Arial" w:cs="Arial"/>
          <w:color w:val="000000"/>
          <w:lang w:eastAsia="de-DE"/>
        </w:rPr>
        <w:t>Tel. 0345/514-162</w:t>
      </w:r>
      <w:r w:rsidR="000305EE">
        <w:rPr>
          <w:rFonts w:ascii="Arial" w:hAnsi="Arial" w:cs="Arial"/>
          <w:color w:val="000000"/>
          <w:lang w:eastAsia="de-DE"/>
        </w:rPr>
        <w:t>6</w:t>
      </w:r>
    </w:p>
    <w:p w:rsidR="00EA101A" w:rsidRPr="009F16A7" w:rsidRDefault="00EA101A" w:rsidP="009F16A7">
      <w:pPr>
        <w:tabs>
          <w:tab w:val="left" w:pos="6379"/>
        </w:tabs>
        <w:spacing w:after="0" w:line="240" w:lineRule="auto"/>
        <w:rPr>
          <w:rFonts w:ascii="Arial" w:hAnsi="Arial" w:cs="Arial"/>
          <w:color w:val="000000"/>
          <w:lang w:eastAsia="de-DE"/>
        </w:rPr>
      </w:pPr>
      <w:r w:rsidRPr="009F16A7">
        <w:rPr>
          <w:rFonts w:ascii="Arial" w:hAnsi="Arial" w:cs="Arial"/>
          <w:color w:val="000000"/>
          <w:lang w:eastAsia="de-DE"/>
        </w:rPr>
        <w:t>Geschäftsstelle des LJHA</w:t>
      </w:r>
      <w:r>
        <w:rPr>
          <w:rFonts w:ascii="Arial" w:hAnsi="Arial" w:cs="Arial"/>
          <w:color w:val="000000"/>
          <w:lang w:eastAsia="de-DE"/>
        </w:rPr>
        <w:tab/>
      </w:r>
      <w:r w:rsidR="003E0B80">
        <w:rPr>
          <w:rFonts w:ascii="Arial" w:hAnsi="Arial" w:cs="Arial"/>
          <w:color w:val="000000"/>
          <w:lang w:eastAsia="de-DE"/>
        </w:rPr>
        <w:t>601.</w:t>
      </w:r>
      <w:r w:rsidR="000305EE">
        <w:rPr>
          <w:rFonts w:ascii="Arial" w:hAnsi="Arial" w:cs="Arial"/>
          <w:color w:val="000000"/>
          <w:lang w:eastAsia="de-DE"/>
        </w:rPr>
        <w:t>2</w:t>
      </w:r>
      <w:r w:rsidR="003E0B80">
        <w:rPr>
          <w:rFonts w:ascii="Arial" w:hAnsi="Arial" w:cs="Arial"/>
          <w:color w:val="000000"/>
          <w:lang w:eastAsia="de-DE"/>
        </w:rPr>
        <w:t>.1</w:t>
      </w:r>
      <w:r w:rsidRPr="009F16A7">
        <w:rPr>
          <w:rFonts w:ascii="Arial" w:hAnsi="Arial" w:cs="Arial"/>
          <w:color w:val="000000"/>
          <w:lang w:eastAsia="de-DE"/>
        </w:rPr>
        <w:t xml:space="preserve"> Frau </w:t>
      </w:r>
      <w:r w:rsidR="000305EE">
        <w:rPr>
          <w:rFonts w:ascii="Arial" w:hAnsi="Arial" w:cs="Arial"/>
          <w:color w:val="000000"/>
          <w:lang w:eastAsia="de-DE"/>
        </w:rPr>
        <w:t>Heinecke</w:t>
      </w:r>
      <w:r>
        <w:rPr>
          <w:rFonts w:ascii="Arial" w:hAnsi="Arial" w:cs="Arial"/>
          <w:color w:val="000000"/>
          <w:lang w:eastAsia="de-DE"/>
        </w:rPr>
        <w:tab/>
      </w:r>
      <w:r>
        <w:rPr>
          <w:rFonts w:ascii="Arial" w:hAnsi="Arial" w:cs="Arial"/>
          <w:color w:val="000000"/>
          <w:lang w:eastAsia="de-DE"/>
        </w:rPr>
        <w:tab/>
      </w:r>
      <w:r>
        <w:rPr>
          <w:rFonts w:ascii="Arial" w:hAnsi="Arial" w:cs="Arial"/>
          <w:color w:val="000000"/>
          <w:lang w:eastAsia="de-DE"/>
        </w:rPr>
        <w:tab/>
      </w:r>
      <w:r>
        <w:rPr>
          <w:rFonts w:ascii="Arial" w:hAnsi="Arial" w:cs="Arial"/>
          <w:color w:val="000000"/>
          <w:lang w:eastAsia="de-DE"/>
        </w:rPr>
        <w:tab/>
      </w:r>
      <w:r>
        <w:rPr>
          <w:rFonts w:ascii="Arial" w:hAnsi="Arial" w:cs="Arial"/>
          <w:color w:val="000000"/>
          <w:lang w:eastAsia="de-DE"/>
        </w:rPr>
        <w:tab/>
      </w:r>
      <w:r>
        <w:rPr>
          <w:rFonts w:ascii="Arial" w:hAnsi="Arial" w:cs="Arial"/>
          <w:color w:val="000000"/>
          <w:lang w:eastAsia="de-DE"/>
        </w:rPr>
        <w:tab/>
      </w:r>
    </w:p>
    <w:p w:rsidR="00EA101A" w:rsidRDefault="00EA101A" w:rsidP="009F16A7">
      <w:pPr>
        <w:spacing w:after="0" w:line="240" w:lineRule="auto"/>
        <w:rPr>
          <w:rFonts w:ascii="Arial" w:hAnsi="Arial" w:cs="Arial"/>
          <w:b/>
          <w:color w:val="000000"/>
          <w:sz w:val="28"/>
          <w:szCs w:val="20"/>
          <w:lang w:eastAsia="de-DE"/>
        </w:rPr>
      </w:pPr>
    </w:p>
    <w:p w:rsidR="00EA101A" w:rsidRPr="00540CDC" w:rsidRDefault="00EA101A" w:rsidP="009F16A7">
      <w:pPr>
        <w:spacing w:after="0" w:line="240" w:lineRule="auto"/>
        <w:rPr>
          <w:rFonts w:ascii="Arial" w:hAnsi="Arial" w:cs="Arial"/>
          <w:b/>
          <w:color w:val="F9FAFD"/>
          <w:spacing w:val="10"/>
          <w:sz w:val="18"/>
          <w:szCs w:val="18"/>
          <w:lang w:eastAsia="de-DE"/>
        </w:rPr>
      </w:pPr>
      <w:r w:rsidRPr="009F16A7">
        <w:rPr>
          <w:rFonts w:ascii="Arial" w:hAnsi="Arial" w:cs="Arial"/>
          <w:b/>
          <w:color w:val="000000"/>
          <w:sz w:val="28"/>
          <w:szCs w:val="20"/>
          <w:lang w:eastAsia="de-DE"/>
        </w:rPr>
        <w:t>N i e d e r s c h r i f t</w:t>
      </w:r>
      <w:r>
        <w:rPr>
          <w:rFonts w:ascii="Arial" w:hAnsi="Arial" w:cs="Arial"/>
          <w:b/>
          <w:color w:val="000000"/>
          <w:szCs w:val="20"/>
          <w:lang w:eastAsia="de-DE"/>
        </w:rPr>
        <w:t xml:space="preserve"> </w:t>
      </w:r>
      <w:r w:rsidRPr="009F16A7">
        <w:rPr>
          <w:rFonts w:ascii="Arial" w:hAnsi="Arial" w:cs="Arial"/>
          <w:b/>
          <w:color w:val="000000"/>
          <w:szCs w:val="20"/>
          <w:lang w:eastAsia="de-DE"/>
        </w:rPr>
        <w:t>LJHA</w:t>
      </w:r>
      <w:r>
        <w:rPr>
          <w:rFonts w:ascii="Arial" w:hAnsi="Arial" w:cs="Arial"/>
          <w:b/>
          <w:color w:val="000000"/>
          <w:szCs w:val="20"/>
          <w:lang w:eastAsia="de-DE"/>
        </w:rPr>
        <w:t xml:space="preserve"> </w:t>
      </w:r>
      <w:r w:rsidRPr="009F16A7">
        <w:rPr>
          <w:rFonts w:ascii="Arial" w:hAnsi="Arial" w:cs="Arial"/>
          <w:b/>
          <w:color w:val="000000"/>
          <w:szCs w:val="20"/>
          <w:lang w:eastAsia="de-DE"/>
        </w:rPr>
        <w:t xml:space="preserve">Nr. </w:t>
      </w:r>
      <w:r w:rsidR="000305EE">
        <w:rPr>
          <w:rFonts w:ascii="Arial" w:hAnsi="Arial" w:cs="Arial"/>
          <w:b/>
          <w:color w:val="000000"/>
          <w:szCs w:val="20"/>
          <w:lang w:eastAsia="de-DE"/>
        </w:rPr>
        <w:t>2</w:t>
      </w:r>
      <w:r w:rsidRPr="009F16A7">
        <w:rPr>
          <w:rFonts w:ascii="Arial" w:hAnsi="Arial" w:cs="Arial"/>
          <w:b/>
          <w:color w:val="000000"/>
          <w:szCs w:val="20"/>
          <w:lang w:eastAsia="de-DE"/>
        </w:rPr>
        <w:t>/201</w:t>
      </w:r>
      <w:r w:rsidR="00D431D7">
        <w:rPr>
          <w:rFonts w:ascii="Arial" w:hAnsi="Arial" w:cs="Arial"/>
          <w:b/>
          <w:color w:val="000000"/>
          <w:szCs w:val="20"/>
          <w:lang w:eastAsia="de-DE"/>
        </w:rPr>
        <w:t>6</w:t>
      </w:r>
      <w:r w:rsidR="003E0B80">
        <w:rPr>
          <w:rFonts w:ascii="Arial" w:hAnsi="Arial" w:cs="Arial"/>
          <w:b/>
          <w:color w:val="000000"/>
          <w:szCs w:val="20"/>
          <w:lang w:eastAsia="de-DE"/>
        </w:rPr>
        <w:t xml:space="preserve"> (7</w:t>
      </w:r>
      <w:r w:rsidRPr="009F16A7">
        <w:rPr>
          <w:rFonts w:ascii="Arial" w:hAnsi="Arial" w:cs="Arial"/>
          <w:b/>
          <w:color w:val="000000"/>
          <w:szCs w:val="20"/>
          <w:lang w:eastAsia="de-DE"/>
        </w:rPr>
        <w:t>)</w:t>
      </w:r>
      <w:r w:rsidR="00F5233C">
        <w:rPr>
          <w:rFonts w:ascii="Arial" w:hAnsi="Arial" w:cs="Arial"/>
          <w:b/>
          <w:color w:val="F9FAFD"/>
          <w:spacing w:val="10"/>
          <w:szCs w:val="20"/>
          <w:lang w:eastAsia="de-DE"/>
        </w:rPr>
        <w:t xml:space="preserve"> </w:t>
      </w:r>
      <w:r w:rsidR="00CB2CC2">
        <w:rPr>
          <w:rFonts w:ascii="Arial" w:hAnsi="Arial" w:cs="Arial"/>
          <w:b/>
          <w:color w:val="F9FAFD"/>
          <w:spacing w:val="10"/>
          <w:szCs w:val="20"/>
          <w:lang w:eastAsia="de-DE"/>
        </w:rPr>
        <w:t>E</w:t>
      </w:r>
      <w:r w:rsidR="00F5233C">
        <w:rPr>
          <w:rFonts w:ascii="Arial" w:hAnsi="Arial" w:cs="Arial"/>
          <w:b/>
          <w:color w:val="F9FAFD"/>
          <w:spacing w:val="10"/>
          <w:szCs w:val="20"/>
          <w:lang w:eastAsia="de-DE"/>
        </w:rPr>
        <w:t xml:space="preserve">W U R F </w:t>
      </w:r>
      <w:r w:rsidR="00661BE3">
        <w:rPr>
          <w:rFonts w:ascii="Arial" w:hAnsi="Arial" w:cs="Arial"/>
          <w:b/>
          <w:color w:val="F9FAFD"/>
          <w:spacing w:val="10"/>
          <w:szCs w:val="20"/>
          <w:lang w:eastAsia="de-DE"/>
        </w:rPr>
        <w:t>222222222</w:t>
      </w:r>
      <w:r w:rsidRPr="00540CDC">
        <w:rPr>
          <w:rFonts w:ascii="Arial" w:hAnsi="Arial" w:cs="Arial"/>
          <w:b/>
          <w:color w:val="F9FAFD"/>
          <w:spacing w:val="10"/>
          <w:szCs w:val="20"/>
          <w:lang w:eastAsia="de-DE"/>
        </w:rPr>
        <w:t>F</w:t>
      </w:r>
      <w:r w:rsidR="00C45674">
        <w:rPr>
          <w:rFonts w:ascii="Arial" w:hAnsi="Arial" w:cs="Arial"/>
          <w:b/>
          <w:color w:val="F9FAFD"/>
          <w:spacing w:val="10"/>
          <w:szCs w:val="20"/>
          <w:lang w:eastAsia="de-DE"/>
        </w:rPr>
        <w:t>EE</w:t>
      </w:r>
      <w:r w:rsidR="00E1657A">
        <w:rPr>
          <w:rFonts w:ascii="Arial" w:hAnsi="Arial" w:cs="Arial"/>
          <w:b/>
          <w:color w:val="F9FAFD"/>
          <w:spacing w:val="10"/>
          <w:szCs w:val="20"/>
          <w:lang w:eastAsia="de-DE"/>
        </w:rPr>
        <w:t>12E</w:t>
      </w:r>
      <w:r w:rsidR="00C45674">
        <w:rPr>
          <w:rFonts w:ascii="Arial" w:hAnsi="Arial" w:cs="Arial"/>
          <w:b/>
          <w:color w:val="F9FAFD"/>
          <w:spacing w:val="10"/>
          <w:szCs w:val="20"/>
          <w:lang w:eastAsia="de-DE"/>
        </w:rPr>
        <w:t>EE</w:t>
      </w:r>
    </w:p>
    <w:p w:rsidR="00EA101A" w:rsidRPr="000935B2" w:rsidRDefault="00EA101A" w:rsidP="009F16A7">
      <w:pPr>
        <w:spacing w:after="0" w:line="240" w:lineRule="auto"/>
        <w:rPr>
          <w:rFonts w:ascii="Arial" w:hAnsi="Arial" w:cs="Arial"/>
          <w:color w:val="000000"/>
          <w:sz w:val="16"/>
          <w:szCs w:val="16"/>
          <w:lang w:eastAsia="de-DE"/>
        </w:rPr>
      </w:pPr>
    </w:p>
    <w:p w:rsidR="00EA101A" w:rsidRPr="000935B2" w:rsidRDefault="00EA101A" w:rsidP="009F16A7">
      <w:pPr>
        <w:spacing w:after="0" w:line="240" w:lineRule="auto"/>
        <w:rPr>
          <w:rFonts w:ascii="Arial" w:hAnsi="Arial" w:cs="Arial"/>
          <w:color w:val="000000"/>
          <w:sz w:val="16"/>
          <w:szCs w:val="16"/>
          <w:lang w:eastAsia="de-DE"/>
        </w:rPr>
      </w:pPr>
    </w:p>
    <w:p w:rsidR="009A7839" w:rsidRDefault="003E0B80" w:rsidP="009A7839">
      <w:pPr>
        <w:spacing w:after="0" w:line="240" w:lineRule="auto"/>
        <w:rPr>
          <w:rFonts w:ascii="Arial" w:hAnsi="Arial" w:cs="Arial"/>
          <w:color w:val="000000"/>
          <w:szCs w:val="20"/>
          <w:lang w:eastAsia="de-DE"/>
        </w:rPr>
      </w:pPr>
      <w:r>
        <w:rPr>
          <w:rFonts w:ascii="Arial" w:hAnsi="Arial" w:cs="Arial"/>
          <w:color w:val="000000"/>
          <w:szCs w:val="20"/>
          <w:lang w:eastAsia="de-DE"/>
        </w:rPr>
        <w:t xml:space="preserve">zur </w:t>
      </w:r>
      <w:r w:rsidR="004400B0">
        <w:rPr>
          <w:rFonts w:ascii="Arial" w:hAnsi="Arial" w:cs="Arial"/>
          <w:color w:val="000000"/>
          <w:szCs w:val="20"/>
          <w:lang w:eastAsia="de-DE"/>
        </w:rPr>
        <w:t>2. Sitzung -</w:t>
      </w:r>
      <w:r w:rsidR="000305EE">
        <w:rPr>
          <w:rFonts w:ascii="Arial" w:hAnsi="Arial" w:cs="Arial"/>
          <w:color w:val="000000"/>
          <w:szCs w:val="20"/>
          <w:lang w:eastAsia="de-DE"/>
        </w:rPr>
        <w:t xml:space="preserve"> Sondersitzung</w:t>
      </w:r>
      <w:r w:rsidR="004400B0">
        <w:rPr>
          <w:rFonts w:ascii="Arial" w:hAnsi="Arial" w:cs="Arial"/>
          <w:color w:val="000000"/>
          <w:szCs w:val="20"/>
          <w:lang w:eastAsia="de-DE"/>
        </w:rPr>
        <w:t xml:space="preserve">- </w:t>
      </w:r>
      <w:r w:rsidR="000305EE">
        <w:rPr>
          <w:rFonts w:ascii="Arial" w:hAnsi="Arial" w:cs="Arial"/>
          <w:color w:val="000000"/>
          <w:szCs w:val="20"/>
          <w:lang w:eastAsia="de-DE"/>
        </w:rPr>
        <w:t xml:space="preserve"> </w:t>
      </w:r>
      <w:r w:rsidR="009A7839" w:rsidRPr="009A7839">
        <w:rPr>
          <w:rFonts w:ascii="Arial" w:hAnsi="Arial" w:cs="Arial"/>
          <w:color w:val="000000"/>
          <w:szCs w:val="20"/>
          <w:lang w:eastAsia="de-DE"/>
        </w:rPr>
        <w:t>des Landesjugendhilfeausschusses</w:t>
      </w:r>
      <w:r w:rsidR="004400B0">
        <w:rPr>
          <w:rFonts w:ascii="Arial" w:hAnsi="Arial" w:cs="Arial"/>
          <w:color w:val="000000"/>
          <w:szCs w:val="20"/>
          <w:lang w:eastAsia="de-DE"/>
        </w:rPr>
        <w:t xml:space="preserve"> zur geplanten Reform des SGB VIII</w:t>
      </w:r>
    </w:p>
    <w:p w:rsidR="00440C1A" w:rsidRPr="00440C1A" w:rsidRDefault="00440C1A" w:rsidP="00440C1A">
      <w:pPr>
        <w:spacing w:after="0" w:line="240" w:lineRule="auto"/>
        <w:rPr>
          <w:rFonts w:ascii="Arial" w:eastAsia="Times New Roman" w:hAnsi="Arial" w:cs="Arial"/>
          <w:szCs w:val="24"/>
          <w:lang w:eastAsia="de-DE"/>
        </w:rPr>
      </w:pPr>
    </w:p>
    <w:p w:rsidR="00A613C0" w:rsidRPr="00B4225A" w:rsidRDefault="00A613C0" w:rsidP="00A613C0">
      <w:pPr>
        <w:spacing w:after="0" w:line="240" w:lineRule="auto"/>
        <w:rPr>
          <w:rFonts w:ascii="Arial" w:hAnsi="Arial" w:cs="Arial"/>
          <w:i/>
          <w:color w:val="000000"/>
          <w:szCs w:val="20"/>
          <w:lang w:eastAsia="de-DE"/>
        </w:rPr>
      </w:pPr>
    </w:p>
    <w:p w:rsidR="00A613C0" w:rsidRPr="000935B2" w:rsidRDefault="00A613C0" w:rsidP="00A613C0">
      <w:pPr>
        <w:spacing w:after="0" w:line="240" w:lineRule="auto"/>
        <w:rPr>
          <w:rFonts w:ascii="Arial" w:hAnsi="Arial" w:cs="Arial"/>
          <w:color w:val="000000"/>
          <w:sz w:val="16"/>
          <w:szCs w:val="16"/>
          <w:lang w:eastAsia="de-DE"/>
        </w:rPr>
      </w:pPr>
    </w:p>
    <w:p w:rsidR="00440C1A" w:rsidRDefault="00440C1A" w:rsidP="003F44FD">
      <w:pPr>
        <w:spacing w:after="0" w:line="240" w:lineRule="auto"/>
        <w:rPr>
          <w:rFonts w:ascii="Arial" w:hAnsi="Arial" w:cs="Arial"/>
          <w:i/>
          <w:color w:val="000000"/>
          <w:sz w:val="18"/>
          <w:szCs w:val="18"/>
          <w:lang w:eastAsia="de-DE"/>
        </w:rPr>
      </w:pPr>
    </w:p>
    <w:tbl>
      <w:tblPr>
        <w:tblW w:w="0" w:type="auto"/>
        <w:tblLayout w:type="fixed"/>
        <w:tblCellMar>
          <w:left w:w="70" w:type="dxa"/>
          <w:right w:w="70" w:type="dxa"/>
        </w:tblCellMar>
        <w:tblLook w:val="0000" w:firstRow="0" w:lastRow="0" w:firstColumn="0" w:lastColumn="0" w:noHBand="0" w:noVBand="0"/>
      </w:tblPr>
      <w:tblGrid>
        <w:gridCol w:w="1913"/>
        <w:gridCol w:w="7299"/>
      </w:tblGrid>
      <w:tr w:rsidR="00440C1A" w:rsidRPr="00440C1A" w:rsidTr="00816DBF">
        <w:tc>
          <w:tcPr>
            <w:tcW w:w="1913" w:type="dxa"/>
          </w:tcPr>
          <w:p w:rsidR="00440C1A" w:rsidRPr="00440C1A" w:rsidRDefault="00440C1A" w:rsidP="00440C1A">
            <w:pPr>
              <w:spacing w:after="0" w:line="240" w:lineRule="auto"/>
              <w:rPr>
                <w:rFonts w:ascii="Arial" w:eastAsia="Times New Roman" w:hAnsi="Arial" w:cs="Arial"/>
                <w:szCs w:val="24"/>
                <w:lang w:eastAsia="de-DE"/>
              </w:rPr>
            </w:pPr>
            <w:r w:rsidRPr="00440C1A">
              <w:rPr>
                <w:rFonts w:ascii="Arial" w:eastAsia="Times New Roman" w:hAnsi="Arial" w:cs="Arial"/>
                <w:szCs w:val="24"/>
                <w:lang w:eastAsia="de-DE"/>
              </w:rPr>
              <w:t>am:</w:t>
            </w:r>
          </w:p>
        </w:tc>
        <w:tc>
          <w:tcPr>
            <w:tcW w:w="7299" w:type="dxa"/>
          </w:tcPr>
          <w:p w:rsidR="00440C1A" w:rsidRPr="00440C1A" w:rsidRDefault="003E0B80" w:rsidP="000305EE">
            <w:pPr>
              <w:spacing w:after="0" w:line="240" w:lineRule="auto"/>
              <w:rPr>
                <w:rFonts w:ascii="Arial" w:eastAsia="Times New Roman" w:hAnsi="Arial" w:cs="Arial"/>
                <w:szCs w:val="24"/>
                <w:lang w:eastAsia="de-DE"/>
              </w:rPr>
            </w:pPr>
            <w:r>
              <w:rPr>
                <w:rFonts w:ascii="Arial" w:eastAsia="Times New Roman" w:hAnsi="Arial" w:cs="Arial"/>
                <w:szCs w:val="24"/>
                <w:lang w:eastAsia="de-DE"/>
              </w:rPr>
              <w:t xml:space="preserve">Montag, </w:t>
            </w:r>
            <w:r w:rsidR="000305EE">
              <w:rPr>
                <w:rFonts w:ascii="Arial" w:eastAsia="Times New Roman" w:hAnsi="Arial" w:cs="Arial"/>
                <w:szCs w:val="24"/>
                <w:lang w:eastAsia="de-DE"/>
              </w:rPr>
              <w:t>19.09</w:t>
            </w:r>
            <w:r w:rsidR="00440C1A" w:rsidRPr="00440C1A">
              <w:rPr>
                <w:rFonts w:ascii="Arial" w:eastAsia="Times New Roman" w:hAnsi="Arial" w:cs="Arial"/>
                <w:szCs w:val="24"/>
                <w:lang w:eastAsia="de-DE"/>
              </w:rPr>
              <w:t>.2016</w:t>
            </w:r>
          </w:p>
        </w:tc>
      </w:tr>
      <w:tr w:rsidR="00440C1A" w:rsidRPr="00440C1A" w:rsidTr="00816DBF">
        <w:trPr>
          <w:trHeight w:hRule="exact" w:val="170"/>
        </w:trPr>
        <w:tc>
          <w:tcPr>
            <w:tcW w:w="1913" w:type="dxa"/>
          </w:tcPr>
          <w:p w:rsidR="00440C1A" w:rsidRPr="00440C1A" w:rsidRDefault="00440C1A" w:rsidP="00440C1A">
            <w:pPr>
              <w:spacing w:after="0" w:line="240" w:lineRule="auto"/>
              <w:rPr>
                <w:rFonts w:ascii="Arial" w:eastAsia="Times New Roman" w:hAnsi="Arial" w:cs="Arial"/>
                <w:szCs w:val="24"/>
                <w:lang w:eastAsia="de-DE"/>
              </w:rPr>
            </w:pPr>
          </w:p>
        </w:tc>
        <w:tc>
          <w:tcPr>
            <w:tcW w:w="7299" w:type="dxa"/>
          </w:tcPr>
          <w:p w:rsidR="00440C1A" w:rsidRPr="00440C1A" w:rsidRDefault="00440C1A" w:rsidP="00440C1A">
            <w:pPr>
              <w:spacing w:after="0" w:line="240" w:lineRule="auto"/>
              <w:rPr>
                <w:rFonts w:ascii="Arial" w:eastAsia="Times New Roman" w:hAnsi="Arial" w:cs="Arial"/>
                <w:szCs w:val="24"/>
                <w:lang w:eastAsia="de-DE"/>
              </w:rPr>
            </w:pPr>
          </w:p>
        </w:tc>
      </w:tr>
      <w:tr w:rsidR="00440C1A" w:rsidRPr="00440C1A" w:rsidTr="00816DBF">
        <w:tc>
          <w:tcPr>
            <w:tcW w:w="1913" w:type="dxa"/>
          </w:tcPr>
          <w:p w:rsidR="00440C1A" w:rsidRPr="00440C1A" w:rsidRDefault="00440C1A" w:rsidP="00440C1A">
            <w:pPr>
              <w:spacing w:after="0" w:line="240" w:lineRule="auto"/>
              <w:rPr>
                <w:rFonts w:ascii="Arial" w:eastAsia="Times New Roman" w:hAnsi="Arial" w:cs="Arial"/>
                <w:szCs w:val="24"/>
                <w:lang w:eastAsia="de-DE"/>
              </w:rPr>
            </w:pPr>
            <w:r w:rsidRPr="00440C1A">
              <w:rPr>
                <w:rFonts w:ascii="Arial" w:eastAsia="Times New Roman" w:hAnsi="Arial" w:cs="Arial"/>
                <w:szCs w:val="24"/>
                <w:lang w:eastAsia="de-DE"/>
              </w:rPr>
              <w:t>Beginn/Ende:</w:t>
            </w:r>
          </w:p>
        </w:tc>
        <w:tc>
          <w:tcPr>
            <w:tcW w:w="7299" w:type="dxa"/>
          </w:tcPr>
          <w:p w:rsidR="00440C1A" w:rsidRPr="00440C1A" w:rsidRDefault="003E0B80" w:rsidP="00A61A76">
            <w:pPr>
              <w:spacing w:after="0" w:line="240" w:lineRule="auto"/>
              <w:rPr>
                <w:rFonts w:ascii="Arial" w:eastAsia="Times New Roman" w:hAnsi="Arial" w:cs="Arial"/>
                <w:szCs w:val="24"/>
                <w:lang w:eastAsia="de-DE"/>
              </w:rPr>
            </w:pPr>
            <w:r>
              <w:rPr>
                <w:rFonts w:ascii="Arial" w:eastAsia="Times New Roman" w:hAnsi="Arial" w:cs="Arial"/>
                <w:szCs w:val="24"/>
                <w:lang w:eastAsia="de-DE"/>
              </w:rPr>
              <w:t>09</w:t>
            </w:r>
            <w:r w:rsidR="00440C1A" w:rsidRPr="00440C1A">
              <w:rPr>
                <w:rFonts w:ascii="Arial" w:eastAsia="Times New Roman" w:hAnsi="Arial" w:cs="Arial"/>
                <w:szCs w:val="24"/>
                <w:lang w:eastAsia="de-DE"/>
              </w:rPr>
              <w:t>.</w:t>
            </w:r>
            <w:r>
              <w:rPr>
                <w:rFonts w:ascii="Arial" w:eastAsia="Times New Roman" w:hAnsi="Arial" w:cs="Arial"/>
                <w:szCs w:val="24"/>
                <w:lang w:eastAsia="de-DE"/>
              </w:rPr>
              <w:t>30 Uhr bis 13</w:t>
            </w:r>
            <w:r w:rsidR="00440C1A" w:rsidRPr="00440C1A">
              <w:rPr>
                <w:rFonts w:ascii="Arial" w:eastAsia="Times New Roman" w:hAnsi="Arial" w:cs="Arial"/>
                <w:szCs w:val="24"/>
                <w:lang w:eastAsia="de-DE"/>
              </w:rPr>
              <w:t>.</w:t>
            </w:r>
            <w:r w:rsidR="00A61A76">
              <w:rPr>
                <w:rFonts w:ascii="Arial" w:eastAsia="Times New Roman" w:hAnsi="Arial" w:cs="Arial"/>
                <w:szCs w:val="24"/>
                <w:lang w:eastAsia="de-DE"/>
              </w:rPr>
              <w:t>40</w:t>
            </w:r>
            <w:r w:rsidR="00440C1A" w:rsidRPr="00440C1A">
              <w:rPr>
                <w:rFonts w:ascii="Arial" w:eastAsia="Times New Roman" w:hAnsi="Arial" w:cs="Arial"/>
                <w:szCs w:val="24"/>
                <w:lang w:eastAsia="de-DE"/>
              </w:rPr>
              <w:t xml:space="preserve"> Uhr</w:t>
            </w:r>
          </w:p>
        </w:tc>
      </w:tr>
      <w:tr w:rsidR="00440C1A" w:rsidRPr="00440C1A" w:rsidTr="00816DBF">
        <w:trPr>
          <w:trHeight w:hRule="exact" w:val="170"/>
        </w:trPr>
        <w:tc>
          <w:tcPr>
            <w:tcW w:w="1913" w:type="dxa"/>
          </w:tcPr>
          <w:p w:rsidR="00440C1A" w:rsidRPr="00440C1A" w:rsidRDefault="00440C1A" w:rsidP="00440C1A">
            <w:pPr>
              <w:spacing w:after="0" w:line="240" w:lineRule="auto"/>
              <w:rPr>
                <w:rFonts w:ascii="Arial" w:eastAsia="Times New Roman" w:hAnsi="Arial" w:cs="Arial"/>
                <w:szCs w:val="24"/>
                <w:lang w:eastAsia="de-DE"/>
              </w:rPr>
            </w:pPr>
          </w:p>
        </w:tc>
        <w:tc>
          <w:tcPr>
            <w:tcW w:w="7299" w:type="dxa"/>
          </w:tcPr>
          <w:p w:rsidR="00440C1A" w:rsidRPr="00440C1A" w:rsidRDefault="00440C1A" w:rsidP="00440C1A">
            <w:pPr>
              <w:spacing w:after="0" w:line="240" w:lineRule="auto"/>
              <w:rPr>
                <w:rFonts w:ascii="Arial" w:eastAsia="Times New Roman" w:hAnsi="Arial" w:cs="Arial"/>
                <w:szCs w:val="24"/>
                <w:lang w:eastAsia="de-DE"/>
              </w:rPr>
            </w:pPr>
          </w:p>
        </w:tc>
      </w:tr>
      <w:tr w:rsidR="00440C1A" w:rsidRPr="00440C1A" w:rsidTr="00816DBF">
        <w:tc>
          <w:tcPr>
            <w:tcW w:w="1913" w:type="dxa"/>
          </w:tcPr>
          <w:p w:rsidR="00440C1A" w:rsidRPr="00440C1A" w:rsidRDefault="00440C1A" w:rsidP="00440C1A">
            <w:pPr>
              <w:spacing w:after="0" w:line="240" w:lineRule="auto"/>
              <w:rPr>
                <w:rFonts w:ascii="Arial" w:eastAsia="Times New Roman" w:hAnsi="Arial" w:cs="Arial"/>
                <w:szCs w:val="24"/>
                <w:lang w:eastAsia="de-DE"/>
              </w:rPr>
            </w:pPr>
            <w:r w:rsidRPr="00440C1A">
              <w:rPr>
                <w:rFonts w:ascii="Arial" w:eastAsia="Times New Roman" w:hAnsi="Arial" w:cs="Arial"/>
                <w:szCs w:val="24"/>
                <w:lang w:eastAsia="de-DE"/>
              </w:rPr>
              <w:t>Ort:</w:t>
            </w:r>
          </w:p>
        </w:tc>
        <w:tc>
          <w:tcPr>
            <w:tcW w:w="7299" w:type="dxa"/>
          </w:tcPr>
          <w:p w:rsidR="00440C1A" w:rsidRPr="00440C1A" w:rsidRDefault="00440C1A" w:rsidP="00440C1A">
            <w:pPr>
              <w:spacing w:after="0" w:line="240" w:lineRule="auto"/>
              <w:rPr>
                <w:rFonts w:ascii="Arial" w:hAnsi="Arial" w:cs="Arial"/>
                <w:color w:val="000000"/>
                <w:szCs w:val="20"/>
                <w:lang w:eastAsia="de-DE"/>
              </w:rPr>
            </w:pPr>
            <w:r w:rsidRPr="00440C1A">
              <w:rPr>
                <w:rFonts w:ascii="Arial" w:hAnsi="Arial" w:cs="Arial"/>
                <w:color w:val="000000"/>
                <w:szCs w:val="20"/>
                <w:lang w:eastAsia="de-DE"/>
              </w:rPr>
              <w:t>in Raum C 105 des Konferenzzentrums</w:t>
            </w:r>
          </w:p>
          <w:p w:rsidR="00440C1A" w:rsidRPr="00440C1A" w:rsidRDefault="00440C1A" w:rsidP="00440C1A">
            <w:pPr>
              <w:spacing w:after="0" w:line="240" w:lineRule="auto"/>
              <w:rPr>
                <w:rFonts w:ascii="Arial" w:hAnsi="Arial" w:cs="Arial"/>
                <w:color w:val="000000"/>
                <w:szCs w:val="20"/>
                <w:lang w:eastAsia="de-DE"/>
              </w:rPr>
            </w:pPr>
            <w:r w:rsidRPr="00440C1A">
              <w:rPr>
                <w:rFonts w:ascii="Arial" w:hAnsi="Arial" w:cs="Arial"/>
                <w:color w:val="000000"/>
                <w:szCs w:val="20"/>
                <w:lang w:eastAsia="de-DE"/>
              </w:rPr>
              <w:t>des Ministeriums für Arbeit</w:t>
            </w:r>
            <w:r w:rsidR="00634E22">
              <w:rPr>
                <w:rFonts w:ascii="Arial" w:hAnsi="Arial" w:cs="Arial"/>
                <w:color w:val="000000"/>
                <w:szCs w:val="20"/>
                <w:lang w:eastAsia="de-DE"/>
              </w:rPr>
              <w:t xml:space="preserve">, </w:t>
            </w:r>
            <w:r w:rsidRPr="00440C1A">
              <w:rPr>
                <w:rFonts w:ascii="Arial" w:hAnsi="Arial" w:cs="Arial"/>
                <w:color w:val="000000"/>
                <w:szCs w:val="20"/>
                <w:lang w:eastAsia="de-DE"/>
              </w:rPr>
              <w:t>Soziales</w:t>
            </w:r>
            <w:r w:rsidR="00634E22">
              <w:rPr>
                <w:rFonts w:ascii="Arial" w:hAnsi="Arial" w:cs="Arial"/>
                <w:color w:val="000000"/>
                <w:szCs w:val="20"/>
                <w:lang w:eastAsia="de-DE"/>
              </w:rPr>
              <w:t xml:space="preserve"> und Integration</w:t>
            </w:r>
          </w:p>
          <w:p w:rsidR="00440C1A" w:rsidRPr="00440C1A" w:rsidRDefault="00440C1A" w:rsidP="00440C1A">
            <w:pPr>
              <w:spacing w:after="0" w:line="240" w:lineRule="auto"/>
              <w:rPr>
                <w:rFonts w:ascii="Arial" w:eastAsia="Times New Roman" w:hAnsi="Arial" w:cs="Arial"/>
                <w:szCs w:val="24"/>
                <w:lang w:eastAsia="de-DE"/>
              </w:rPr>
            </w:pPr>
            <w:r w:rsidRPr="00440C1A">
              <w:rPr>
                <w:rFonts w:ascii="Arial" w:hAnsi="Arial" w:cs="Arial"/>
                <w:color w:val="000000"/>
                <w:szCs w:val="20"/>
                <w:lang w:eastAsia="de-DE"/>
              </w:rPr>
              <w:t xml:space="preserve">Turmschanzenstr. 25, in </w:t>
            </w:r>
            <w:r w:rsidRPr="00440C1A">
              <w:rPr>
                <w:rFonts w:ascii="Arial" w:eastAsia="Times New Roman" w:hAnsi="Arial" w:cs="Arial"/>
                <w:szCs w:val="24"/>
                <w:lang w:eastAsia="de-DE"/>
              </w:rPr>
              <w:t>39114 Magdeburg</w:t>
            </w:r>
          </w:p>
        </w:tc>
      </w:tr>
    </w:tbl>
    <w:p w:rsidR="00440C1A" w:rsidRPr="00440C1A" w:rsidRDefault="00440C1A" w:rsidP="00440C1A">
      <w:pPr>
        <w:spacing w:after="0" w:line="240" w:lineRule="auto"/>
        <w:rPr>
          <w:rFonts w:ascii="Arial" w:eastAsia="Times New Roman" w:hAnsi="Arial" w:cs="Arial"/>
          <w:i/>
          <w:szCs w:val="24"/>
          <w:lang w:eastAsia="de-DE"/>
        </w:rPr>
      </w:pPr>
    </w:p>
    <w:tbl>
      <w:tblPr>
        <w:tblW w:w="0" w:type="auto"/>
        <w:tblCellMar>
          <w:left w:w="70" w:type="dxa"/>
          <w:right w:w="70" w:type="dxa"/>
        </w:tblCellMar>
        <w:tblLook w:val="0000" w:firstRow="0" w:lastRow="0" w:firstColumn="0" w:lastColumn="0" w:noHBand="0" w:noVBand="0"/>
      </w:tblPr>
      <w:tblGrid>
        <w:gridCol w:w="1450"/>
        <w:gridCol w:w="6646"/>
        <w:gridCol w:w="976"/>
      </w:tblGrid>
      <w:tr w:rsidR="00440C1A" w:rsidRPr="00440C1A" w:rsidTr="00816DBF">
        <w:trPr>
          <w:trHeight w:hRule="exact" w:val="170"/>
        </w:trPr>
        <w:tc>
          <w:tcPr>
            <w:tcW w:w="1450" w:type="dxa"/>
          </w:tcPr>
          <w:p w:rsidR="00440C1A" w:rsidRPr="00440C1A" w:rsidRDefault="00440C1A" w:rsidP="00440C1A">
            <w:pPr>
              <w:spacing w:after="0" w:line="240" w:lineRule="auto"/>
              <w:rPr>
                <w:rFonts w:ascii="Arial" w:eastAsia="Times New Roman" w:hAnsi="Arial" w:cs="Arial"/>
                <w:sz w:val="18"/>
                <w:szCs w:val="18"/>
                <w:lang w:eastAsia="de-DE"/>
              </w:rPr>
            </w:pPr>
          </w:p>
        </w:tc>
        <w:tc>
          <w:tcPr>
            <w:tcW w:w="6646" w:type="dxa"/>
          </w:tcPr>
          <w:p w:rsidR="00440C1A" w:rsidRPr="00440C1A" w:rsidRDefault="00440C1A" w:rsidP="00440C1A">
            <w:pPr>
              <w:spacing w:after="0" w:line="240" w:lineRule="auto"/>
              <w:rPr>
                <w:rFonts w:ascii="Arial" w:eastAsia="Times New Roman" w:hAnsi="Arial" w:cs="Arial"/>
                <w:sz w:val="18"/>
                <w:szCs w:val="18"/>
                <w:lang w:eastAsia="de-DE"/>
              </w:rPr>
            </w:pPr>
          </w:p>
        </w:tc>
        <w:tc>
          <w:tcPr>
            <w:tcW w:w="976" w:type="dxa"/>
          </w:tcPr>
          <w:p w:rsidR="00440C1A" w:rsidRPr="00440C1A" w:rsidRDefault="00440C1A" w:rsidP="00440C1A">
            <w:pPr>
              <w:spacing w:after="0" w:line="240" w:lineRule="auto"/>
              <w:jc w:val="center"/>
              <w:rPr>
                <w:rFonts w:ascii="Arial" w:eastAsia="Times New Roman" w:hAnsi="Arial" w:cs="Arial"/>
                <w:sz w:val="18"/>
                <w:szCs w:val="18"/>
                <w:lang w:eastAsia="de-DE"/>
              </w:rPr>
            </w:pPr>
          </w:p>
        </w:tc>
      </w:tr>
    </w:tbl>
    <w:p w:rsidR="003E0B80" w:rsidRPr="003E0B80" w:rsidRDefault="003E0B80" w:rsidP="003E0B80">
      <w:pPr>
        <w:spacing w:after="0" w:line="240" w:lineRule="auto"/>
        <w:rPr>
          <w:rFonts w:ascii="Arial" w:eastAsia="Times New Roman" w:hAnsi="Arial" w:cs="Arial"/>
          <w:i/>
          <w:szCs w:val="24"/>
          <w:lang w:eastAsia="de-DE"/>
        </w:rPr>
      </w:pPr>
      <w:r w:rsidRPr="003E0B80">
        <w:rPr>
          <w:rFonts w:ascii="Arial" w:eastAsia="Times New Roman" w:hAnsi="Arial" w:cs="Arial"/>
          <w:i/>
          <w:szCs w:val="24"/>
          <w:lang w:eastAsia="de-DE"/>
        </w:rPr>
        <w:t>- Öffentlicher Teil -</w:t>
      </w:r>
      <w:r w:rsidR="00D23F54">
        <w:rPr>
          <w:rFonts w:ascii="Arial" w:eastAsia="Times New Roman" w:hAnsi="Arial" w:cs="Arial"/>
          <w:i/>
          <w:szCs w:val="24"/>
          <w:lang w:eastAsia="de-DE"/>
        </w:rPr>
        <w:t xml:space="preserve"> *)</w:t>
      </w:r>
    </w:p>
    <w:tbl>
      <w:tblPr>
        <w:tblW w:w="0" w:type="auto"/>
        <w:tblCellMar>
          <w:left w:w="70" w:type="dxa"/>
          <w:right w:w="70" w:type="dxa"/>
        </w:tblCellMar>
        <w:tblLook w:val="0000" w:firstRow="0" w:lastRow="0" w:firstColumn="0" w:lastColumn="0" w:noHBand="0" w:noVBand="0"/>
      </w:tblPr>
      <w:tblGrid>
        <w:gridCol w:w="1307"/>
        <w:gridCol w:w="5994"/>
        <w:gridCol w:w="879"/>
      </w:tblGrid>
      <w:tr w:rsidR="003E0B80" w:rsidRPr="003E0B80" w:rsidTr="00D23F54">
        <w:trPr>
          <w:trHeight w:hRule="exact" w:val="79"/>
        </w:trPr>
        <w:tc>
          <w:tcPr>
            <w:tcW w:w="1307" w:type="dxa"/>
          </w:tcPr>
          <w:p w:rsidR="003E0B80" w:rsidRPr="003E0B80" w:rsidRDefault="003E0B80" w:rsidP="003E0B80">
            <w:pPr>
              <w:spacing w:after="0" w:line="240" w:lineRule="auto"/>
              <w:rPr>
                <w:rFonts w:ascii="Arial" w:eastAsia="Times New Roman" w:hAnsi="Arial" w:cs="Arial"/>
                <w:sz w:val="18"/>
                <w:szCs w:val="18"/>
                <w:lang w:eastAsia="de-DE"/>
              </w:rPr>
            </w:pPr>
          </w:p>
        </w:tc>
        <w:tc>
          <w:tcPr>
            <w:tcW w:w="5994" w:type="dxa"/>
          </w:tcPr>
          <w:p w:rsidR="003E0B80" w:rsidRPr="003E0B80" w:rsidRDefault="003E0B80" w:rsidP="003E0B80">
            <w:pPr>
              <w:spacing w:after="0" w:line="240" w:lineRule="auto"/>
              <w:rPr>
                <w:rFonts w:ascii="Arial" w:eastAsia="Times New Roman" w:hAnsi="Arial" w:cs="Arial"/>
                <w:sz w:val="18"/>
                <w:szCs w:val="18"/>
                <w:lang w:eastAsia="de-DE"/>
              </w:rPr>
            </w:pPr>
          </w:p>
        </w:tc>
        <w:tc>
          <w:tcPr>
            <w:tcW w:w="879" w:type="dxa"/>
          </w:tcPr>
          <w:p w:rsidR="003E0B80" w:rsidRPr="003E0B80" w:rsidRDefault="003E0B80" w:rsidP="003E0B80">
            <w:pPr>
              <w:spacing w:after="0" w:line="240" w:lineRule="auto"/>
              <w:jc w:val="center"/>
              <w:rPr>
                <w:rFonts w:ascii="Arial" w:eastAsia="Times New Roman" w:hAnsi="Arial" w:cs="Arial"/>
                <w:sz w:val="18"/>
                <w:szCs w:val="18"/>
                <w:lang w:eastAsia="de-DE"/>
              </w:rPr>
            </w:pPr>
          </w:p>
        </w:tc>
      </w:tr>
      <w:tr w:rsidR="003E0B80" w:rsidRPr="003E0B80" w:rsidTr="00D23F54">
        <w:trPr>
          <w:trHeight w:val="239"/>
        </w:trPr>
        <w:tc>
          <w:tcPr>
            <w:tcW w:w="1307" w:type="dxa"/>
          </w:tcPr>
          <w:p w:rsidR="003E0B80" w:rsidRPr="003E0B80" w:rsidRDefault="003E0B80" w:rsidP="003E0B80">
            <w:pPr>
              <w:spacing w:after="0" w:line="240" w:lineRule="auto"/>
              <w:rPr>
                <w:rFonts w:ascii="Arial" w:eastAsia="Times New Roman" w:hAnsi="Arial" w:cs="Arial"/>
                <w:szCs w:val="24"/>
                <w:lang w:eastAsia="de-DE"/>
              </w:rPr>
            </w:pPr>
            <w:r w:rsidRPr="003E0B80">
              <w:rPr>
                <w:rFonts w:ascii="Arial" w:eastAsia="Times New Roman" w:hAnsi="Arial" w:cs="Arial"/>
                <w:lang w:eastAsia="de-DE"/>
              </w:rPr>
              <w:t>TOP 1</w:t>
            </w:r>
          </w:p>
        </w:tc>
        <w:tc>
          <w:tcPr>
            <w:tcW w:w="5994" w:type="dxa"/>
          </w:tcPr>
          <w:p w:rsidR="003E0B80" w:rsidRPr="003E0B80" w:rsidRDefault="003E0B80" w:rsidP="003E0B80">
            <w:pPr>
              <w:spacing w:after="0" w:line="240" w:lineRule="auto"/>
              <w:rPr>
                <w:rFonts w:ascii="Arial" w:eastAsia="Times New Roman" w:hAnsi="Arial" w:cs="Arial"/>
                <w:szCs w:val="24"/>
                <w:lang w:eastAsia="de-DE"/>
              </w:rPr>
            </w:pPr>
            <w:r w:rsidRPr="003E0B80">
              <w:rPr>
                <w:rFonts w:ascii="Arial" w:eastAsia="Times New Roman" w:hAnsi="Arial" w:cs="Arial"/>
                <w:lang w:eastAsia="de-DE"/>
              </w:rPr>
              <w:t>Eröffnung</w:t>
            </w:r>
            <w:r w:rsidRPr="003E0B80" w:rsidDel="00C84AA6">
              <w:rPr>
                <w:rFonts w:ascii="Arial" w:eastAsia="Times New Roman" w:hAnsi="Arial" w:cs="Arial"/>
                <w:lang w:eastAsia="de-DE"/>
              </w:rPr>
              <w:t xml:space="preserve"> </w:t>
            </w:r>
            <w:r w:rsidR="00A61A76">
              <w:rPr>
                <w:rFonts w:ascii="Arial" w:eastAsia="Times New Roman" w:hAnsi="Arial" w:cs="Arial"/>
                <w:lang w:eastAsia="de-DE"/>
              </w:rPr>
              <w:t>der Sitzung mit Feststellung der Beschlussfähigkeit und Genehmigung der Tagesordnung</w:t>
            </w:r>
          </w:p>
        </w:tc>
        <w:tc>
          <w:tcPr>
            <w:tcW w:w="879" w:type="dxa"/>
          </w:tcPr>
          <w:p w:rsidR="003E0B80" w:rsidRPr="003E0B80" w:rsidRDefault="003E0B80" w:rsidP="003E0B80">
            <w:pPr>
              <w:spacing w:after="0" w:line="240" w:lineRule="auto"/>
              <w:jc w:val="center"/>
              <w:rPr>
                <w:rFonts w:ascii="Arial" w:eastAsia="Times New Roman" w:hAnsi="Arial" w:cs="Arial"/>
                <w:szCs w:val="24"/>
                <w:lang w:eastAsia="de-DE"/>
              </w:rPr>
            </w:pPr>
          </w:p>
        </w:tc>
      </w:tr>
      <w:tr w:rsidR="003E0B80" w:rsidRPr="003E0B80" w:rsidTr="00D23F54">
        <w:trPr>
          <w:trHeight w:val="119"/>
        </w:trPr>
        <w:tc>
          <w:tcPr>
            <w:tcW w:w="1307" w:type="dxa"/>
          </w:tcPr>
          <w:p w:rsidR="003E0B80" w:rsidRPr="003E0B80" w:rsidRDefault="003E0B80" w:rsidP="003E0B80">
            <w:pPr>
              <w:spacing w:after="0" w:line="240" w:lineRule="auto"/>
              <w:rPr>
                <w:rFonts w:ascii="Arial" w:eastAsia="Times New Roman" w:hAnsi="Arial" w:cs="Arial"/>
                <w:szCs w:val="24"/>
                <w:lang w:eastAsia="de-DE"/>
              </w:rPr>
            </w:pPr>
          </w:p>
        </w:tc>
        <w:tc>
          <w:tcPr>
            <w:tcW w:w="5994" w:type="dxa"/>
          </w:tcPr>
          <w:p w:rsidR="003E0B80" w:rsidRPr="003E0B80" w:rsidRDefault="003E0B80" w:rsidP="003E0B80">
            <w:pPr>
              <w:spacing w:after="0" w:line="240" w:lineRule="auto"/>
              <w:rPr>
                <w:rFonts w:ascii="Arial" w:eastAsia="Times New Roman" w:hAnsi="Arial" w:cs="Arial"/>
                <w:szCs w:val="24"/>
                <w:lang w:eastAsia="de-DE"/>
              </w:rPr>
            </w:pPr>
          </w:p>
        </w:tc>
        <w:tc>
          <w:tcPr>
            <w:tcW w:w="879" w:type="dxa"/>
          </w:tcPr>
          <w:p w:rsidR="003E0B80" w:rsidRPr="003E0B80" w:rsidRDefault="003E0B80" w:rsidP="003E0B80">
            <w:pPr>
              <w:spacing w:after="0" w:line="240" w:lineRule="auto"/>
              <w:jc w:val="center"/>
              <w:rPr>
                <w:rFonts w:ascii="Arial" w:eastAsia="Times New Roman" w:hAnsi="Arial" w:cs="Arial"/>
                <w:szCs w:val="24"/>
                <w:lang w:eastAsia="de-DE"/>
              </w:rPr>
            </w:pPr>
          </w:p>
        </w:tc>
      </w:tr>
      <w:tr w:rsidR="003E0B80" w:rsidRPr="003E0B80" w:rsidTr="00D23F54">
        <w:trPr>
          <w:trHeight w:val="358"/>
        </w:trPr>
        <w:tc>
          <w:tcPr>
            <w:tcW w:w="1307" w:type="dxa"/>
          </w:tcPr>
          <w:p w:rsidR="003E0B80" w:rsidRPr="003E0B80" w:rsidRDefault="003E0B80" w:rsidP="003E0B80">
            <w:pPr>
              <w:spacing w:after="0" w:line="240" w:lineRule="auto"/>
              <w:rPr>
                <w:rFonts w:ascii="Arial" w:eastAsia="Times New Roman" w:hAnsi="Arial" w:cs="Arial"/>
                <w:szCs w:val="24"/>
                <w:lang w:eastAsia="de-DE"/>
              </w:rPr>
            </w:pPr>
            <w:r w:rsidRPr="003E0B80">
              <w:rPr>
                <w:rFonts w:ascii="Arial" w:eastAsia="Times New Roman" w:hAnsi="Arial" w:cs="Arial"/>
                <w:lang w:eastAsia="de-DE"/>
              </w:rPr>
              <w:t>TOP 2</w:t>
            </w:r>
          </w:p>
          <w:p w:rsidR="003E0B80" w:rsidRPr="003E0B80" w:rsidRDefault="003E0B80" w:rsidP="003E0B80">
            <w:pPr>
              <w:spacing w:after="0" w:line="240" w:lineRule="auto"/>
              <w:rPr>
                <w:rFonts w:ascii="Arial" w:eastAsia="Times New Roman" w:hAnsi="Arial" w:cs="Arial"/>
                <w:szCs w:val="24"/>
                <w:lang w:eastAsia="de-DE"/>
              </w:rPr>
            </w:pPr>
          </w:p>
          <w:p w:rsidR="003E0B80" w:rsidRPr="003E0B80" w:rsidRDefault="003E0B80" w:rsidP="003E0B80">
            <w:pPr>
              <w:spacing w:after="0" w:line="240" w:lineRule="auto"/>
              <w:rPr>
                <w:rFonts w:ascii="Arial" w:eastAsia="Times New Roman" w:hAnsi="Arial" w:cs="Arial"/>
                <w:szCs w:val="24"/>
                <w:lang w:eastAsia="de-DE"/>
              </w:rPr>
            </w:pPr>
          </w:p>
        </w:tc>
        <w:tc>
          <w:tcPr>
            <w:tcW w:w="5994" w:type="dxa"/>
          </w:tcPr>
          <w:p w:rsidR="003E0B80" w:rsidRDefault="00A61A76" w:rsidP="003E0B80">
            <w:pPr>
              <w:spacing w:after="0" w:line="240" w:lineRule="auto"/>
              <w:rPr>
                <w:rFonts w:ascii="Arial" w:eastAsia="Times New Roman" w:hAnsi="Arial" w:cs="Arial"/>
                <w:lang w:eastAsia="de-DE"/>
              </w:rPr>
            </w:pPr>
            <w:r>
              <w:rPr>
                <w:rFonts w:ascii="Arial" w:eastAsia="Times New Roman" w:hAnsi="Arial" w:cs="Arial"/>
                <w:lang w:eastAsia="de-DE"/>
              </w:rPr>
              <w:t>Stellungnahme zum Entwurf der Arbeitsfassung Novelle SGB VIII</w:t>
            </w:r>
          </w:p>
          <w:p w:rsidR="00A61A76" w:rsidRPr="003E0B80" w:rsidRDefault="00A61A76" w:rsidP="003E0B80">
            <w:pPr>
              <w:spacing w:after="0" w:line="240" w:lineRule="auto"/>
              <w:rPr>
                <w:rFonts w:ascii="Arial" w:eastAsia="Times New Roman" w:hAnsi="Arial" w:cs="Arial"/>
                <w:color w:val="00B050"/>
                <w:szCs w:val="24"/>
                <w:lang w:eastAsia="de-DE"/>
              </w:rPr>
            </w:pPr>
            <w:r>
              <w:rPr>
                <w:rFonts w:ascii="Arial" w:eastAsia="Times New Roman" w:hAnsi="Arial" w:cs="Arial"/>
                <w:lang w:eastAsia="de-DE"/>
              </w:rPr>
              <w:t>Beschlussfassung</w:t>
            </w:r>
          </w:p>
        </w:tc>
        <w:tc>
          <w:tcPr>
            <w:tcW w:w="879" w:type="dxa"/>
          </w:tcPr>
          <w:p w:rsidR="003E0B80" w:rsidRPr="003E0B80" w:rsidRDefault="003E0B80" w:rsidP="003E0B80">
            <w:pPr>
              <w:spacing w:after="0" w:line="240" w:lineRule="auto"/>
              <w:jc w:val="center"/>
              <w:rPr>
                <w:rFonts w:ascii="Arial" w:eastAsia="Times New Roman" w:hAnsi="Arial" w:cs="Arial"/>
                <w:szCs w:val="24"/>
                <w:lang w:eastAsia="de-DE"/>
              </w:rPr>
            </w:pPr>
          </w:p>
        </w:tc>
      </w:tr>
      <w:tr w:rsidR="003E0B80" w:rsidRPr="003E0B80" w:rsidTr="00D23F54">
        <w:trPr>
          <w:trHeight w:val="112"/>
        </w:trPr>
        <w:tc>
          <w:tcPr>
            <w:tcW w:w="1307" w:type="dxa"/>
          </w:tcPr>
          <w:p w:rsidR="003E0B80" w:rsidRPr="003E0B80" w:rsidRDefault="003E0B80" w:rsidP="003E0B80">
            <w:pPr>
              <w:spacing w:after="0" w:line="240" w:lineRule="auto"/>
              <w:rPr>
                <w:rFonts w:ascii="Arial" w:eastAsia="Times New Roman" w:hAnsi="Arial" w:cs="Arial"/>
                <w:szCs w:val="24"/>
                <w:lang w:eastAsia="de-DE"/>
              </w:rPr>
            </w:pPr>
          </w:p>
        </w:tc>
        <w:tc>
          <w:tcPr>
            <w:tcW w:w="5994" w:type="dxa"/>
          </w:tcPr>
          <w:p w:rsidR="003E0B80" w:rsidRPr="003E0B80" w:rsidRDefault="003E0B80" w:rsidP="003E0B80">
            <w:pPr>
              <w:spacing w:after="0" w:line="240" w:lineRule="auto"/>
              <w:rPr>
                <w:rFonts w:ascii="Arial" w:eastAsia="Times New Roman" w:hAnsi="Arial" w:cs="Arial"/>
                <w:szCs w:val="24"/>
                <w:lang w:eastAsia="de-DE"/>
              </w:rPr>
            </w:pPr>
          </w:p>
        </w:tc>
        <w:tc>
          <w:tcPr>
            <w:tcW w:w="879" w:type="dxa"/>
          </w:tcPr>
          <w:p w:rsidR="003E0B80" w:rsidRPr="003E0B80" w:rsidRDefault="003E0B80" w:rsidP="003E0B80">
            <w:pPr>
              <w:spacing w:after="0" w:line="240" w:lineRule="auto"/>
              <w:jc w:val="center"/>
              <w:rPr>
                <w:rFonts w:ascii="Arial" w:eastAsia="Times New Roman" w:hAnsi="Arial" w:cs="Arial"/>
                <w:szCs w:val="24"/>
                <w:lang w:eastAsia="de-DE"/>
              </w:rPr>
            </w:pPr>
          </w:p>
        </w:tc>
      </w:tr>
      <w:tr w:rsidR="003E0B80" w:rsidRPr="003E0B80" w:rsidTr="00D23F54">
        <w:trPr>
          <w:trHeight w:val="2161"/>
        </w:trPr>
        <w:tc>
          <w:tcPr>
            <w:tcW w:w="1307" w:type="dxa"/>
          </w:tcPr>
          <w:p w:rsidR="00A61A76" w:rsidRDefault="003E0B80" w:rsidP="003E0B80">
            <w:pPr>
              <w:spacing w:after="0" w:line="240" w:lineRule="auto"/>
              <w:rPr>
                <w:rFonts w:ascii="Arial" w:eastAsia="Times New Roman" w:hAnsi="Arial" w:cs="Arial"/>
                <w:szCs w:val="24"/>
                <w:lang w:eastAsia="de-DE"/>
              </w:rPr>
            </w:pPr>
            <w:r w:rsidRPr="003E0B80">
              <w:rPr>
                <w:rFonts w:ascii="Arial" w:eastAsia="Times New Roman" w:hAnsi="Arial" w:cs="Arial"/>
                <w:lang w:eastAsia="de-DE"/>
              </w:rPr>
              <w:t>TOP 3</w:t>
            </w:r>
          </w:p>
          <w:p w:rsidR="00A61A76" w:rsidRDefault="00A61A76" w:rsidP="00A61A76">
            <w:pPr>
              <w:rPr>
                <w:rFonts w:ascii="Arial" w:eastAsia="Times New Roman" w:hAnsi="Arial" w:cs="Arial"/>
                <w:szCs w:val="24"/>
                <w:lang w:eastAsia="de-DE"/>
              </w:rPr>
            </w:pPr>
          </w:p>
          <w:p w:rsidR="003E0B80" w:rsidRDefault="003E0B80" w:rsidP="00A61A76">
            <w:pPr>
              <w:rPr>
                <w:rFonts w:ascii="Arial" w:eastAsia="Times New Roman" w:hAnsi="Arial" w:cs="Arial"/>
                <w:szCs w:val="24"/>
                <w:lang w:eastAsia="de-DE"/>
              </w:rPr>
            </w:pPr>
          </w:p>
          <w:p w:rsidR="00D23F54" w:rsidRDefault="00D23F54" w:rsidP="00A61A76">
            <w:pPr>
              <w:rPr>
                <w:rFonts w:ascii="Arial" w:eastAsia="Times New Roman" w:hAnsi="Arial" w:cs="Arial"/>
                <w:szCs w:val="24"/>
                <w:lang w:eastAsia="de-DE"/>
              </w:rPr>
            </w:pPr>
          </w:p>
          <w:p w:rsidR="00D23F54" w:rsidRDefault="00D23F54" w:rsidP="00A61A76">
            <w:pPr>
              <w:rPr>
                <w:rFonts w:ascii="Arial" w:eastAsia="Times New Roman" w:hAnsi="Arial" w:cs="Arial"/>
                <w:szCs w:val="24"/>
                <w:lang w:eastAsia="de-DE"/>
              </w:rPr>
            </w:pPr>
          </w:p>
          <w:p w:rsidR="00D23F54" w:rsidRDefault="00D23F54" w:rsidP="00A61A76">
            <w:pPr>
              <w:rPr>
                <w:rFonts w:ascii="Arial" w:eastAsia="Times New Roman" w:hAnsi="Arial" w:cs="Arial"/>
                <w:szCs w:val="24"/>
                <w:lang w:eastAsia="de-DE"/>
              </w:rPr>
            </w:pPr>
          </w:p>
          <w:p w:rsidR="00D23F54" w:rsidRPr="00A61A76" w:rsidRDefault="00D23F54" w:rsidP="00A61A76">
            <w:pPr>
              <w:rPr>
                <w:rFonts w:ascii="Arial" w:eastAsia="Times New Roman" w:hAnsi="Arial" w:cs="Arial"/>
                <w:szCs w:val="24"/>
                <w:lang w:eastAsia="de-DE"/>
              </w:rPr>
            </w:pPr>
            <w:r>
              <w:rPr>
                <w:rFonts w:ascii="Arial" w:eastAsia="Times New Roman" w:hAnsi="Arial" w:cs="Arial"/>
                <w:szCs w:val="24"/>
                <w:lang w:eastAsia="de-DE"/>
              </w:rPr>
              <w:t xml:space="preserve">*) Hinweis: </w:t>
            </w:r>
          </w:p>
        </w:tc>
        <w:tc>
          <w:tcPr>
            <w:tcW w:w="5994" w:type="dxa"/>
          </w:tcPr>
          <w:p w:rsidR="003E0B80" w:rsidRDefault="00A61A76" w:rsidP="003E0B80">
            <w:pPr>
              <w:spacing w:after="0" w:line="240" w:lineRule="auto"/>
              <w:rPr>
                <w:rFonts w:ascii="Arial" w:eastAsia="Times New Roman" w:hAnsi="Arial" w:cs="Arial"/>
                <w:lang w:eastAsia="de-DE"/>
              </w:rPr>
            </w:pPr>
            <w:r>
              <w:rPr>
                <w:rFonts w:ascii="Arial" w:eastAsia="Times New Roman" w:hAnsi="Arial" w:cs="Arial"/>
                <w:lang w:eastAsia="de-DE"/>
              </w:rPr>
              <w:t>Verschiedenes</w:t>
            </w:r>
          </w:p>
          <w:p w:rsidR="00D23F54" w:rsidRDefault="00D23F54" w:rsidP="003E0B80">
            <w:pPr>
              <w:spacing w:after="0" w:line="240" w:lineRule="auto"/>
              <w:rPr>
                <w:rFonts w:ascii="Arial" w:eastAsia="Times New Roman" w:hAnsi="Arial" w:cs="Arial"/>
                <w:lang w:eastAsia="de-DE"/>
              </w:rPr>
            </w:pPr>
          </w:p>
          <w:p w:rsidR="00D23F54" w:rsidRDefault="00D23F54" w:rsidP="003E0B80">
            <w:pPr>
              <w:spacing w:after="0" w:line="240" w:lineRule="auto"/>
              <w:rPr>
                <w:rFonts w:ascii="Arial" w:eastAsia="Times New Roman" w:hAnsi="Arial" w:cs="Arial"/>
                <w:lang w:eastAsia="de-DE"/>
              </w:rPr>
            </w:pPr>
          </w:p>
          <w:p w:rsidR="00D23F54" w:rsidRDefault="00D23F54" w:rsidP="003E0B80">
            <w:pPr>
              <w:spacing w:after="0" w:line="240" w:lineRule="auto"/>
              <w:rPr>
                <w:rFonts w:ascii="Arial" w:eastAsia="Times New Roman" w:hAnsi="Arial" w:cs="Arial"/>
                <w:lang w:eastAsia="de-DE"/>
              </w:rPr>
            </w:pPr>
          </w:p>
          <w:p w:rsidR="00D23F54" w:rsidRDefault="00D23F54" w:rsidP="003E0B80">
            <w:pPr>
              <w:spacing w:after="0" w:line="240" w:lineRule="auto"/>
              <w:rPr>
                <w:rFonts w:ascii="Arial" w:eastAsia="Times New Roman" w:hAnsi="Arial" w:cs="Arial"/>
                <w:lang w:eastAsia="de-DE"/>
              </w:rPr>
            </w:pPr>
          </w:p>
          <w:p w:rsidR="00D23F54" w:rsidRDefault="00D23F54" w:rsidP="003E0B80">
            <w:pPr>
              <w:spacing w:after="0" w:line="240" w:lineRule="auto"/>
              <w:rPr>
                <w:rFonts w:ascii="Arial" w:eastAsia="Times New Roman" w:hAnsi="Arial" w:cs="Arial"/>
                <w:lang w:eastAsia="de-DE"/>
              </w:rPr>
            </w:pPr>
          </w:p>
          <w:p w:rsidR="00D23F54" w:rsidRDefault="00D23F54" w:rsidP="003E0B80">
            <w:pPr>
              <w:spacing w:after="0" w:line="240" w:lineRule="auto"/>
              <w:rPr>
                <w:rFonts w:ascii="Arial" w:eastAsia="Times New Roman" w:hAnsi="Arial" w:cs="Arial"/>
                <w:lang w:eastAsia="de-DE"/>
              </w:rPr>
            </w:pPr>
          </w:p>
          <w:p w:rsidR="00D23F54" w:rsidRDefault="00D23F54" w:rsidP="003E0B80">
            <w:pPr>
              <w:spacing w:after="0" w:line="240" w:lineRule="auto"/>
              <w:rPr>
                <w:rFonts w:ascii="Arial" w:eastAsia="Times New Roman" w:hAnsi="Arial" w:cs="Arial"/>
                <w:lang w:eastAsia="de-DE"/>
              </w:rPr>
            </w:pPr>
          </w:p>
          <w:p w:rsidR="00D23F54" w:rsidRDefault="00D23F54" w:rsidP="003E0B80">
            <w:pPr>
              <w:spacing w:after="0" w:line="240" w:lineRule="auto"/>
              <w:rPr>
                <w:rFonts w:ascii="Arial" w:eastAsia="Times New Roman" w:hAnsi="Arial" w:cs="Arial"/>
                <w:lang w:eastAsia="de-DE"/>
              </w:rPr>
            </w:pPr>
          </w:p>
          <w:p w:rsidR="00D23F54" w:rsidRDefault="00D23F54" w:rsidP="003E0B80">
            <w:pPr>
              <w:spacing w:after="0" w:line="240" w:lineRule="auto"/>
              <w:rPr>
                <w:rFonts w:ascii="Arial" w:eastAsia="Times New Roman" w:hAnsi="Arial" w:cs="Arial"/>
                <w:lang w:eastAsia="de-DE"/>
              </w:rPr>
            </w:pPr>
          </w:p>
          <w:p w:rsidR="00D23F54" w:rsidRDefault="00D23F54" w:rsidP="003E0B80">
            <w:pPr>
              <w:spacing w:after="0" w:line="240" w:lineRule="auto"/>
              <w:rPr>
                <w:rFonts w:ascii="Arial" w:eastAsia="Times New Roman" w:hAnsi="Arial" w:cs="Arial"/>
                <w:lang w:eastAsia="de-DE"/>
              </w:rPr>
            </w:pPr>
          </w:p>
          <w:p w:rsidR="00D23F54" w:rsidRPr="00D73F3E" w:rsidRDefault="00D23F54" w:rsidP="00D23F54">
            <w:pPr>
              <w:spacing w:after="0" w:line="240" w:lineRule="auto"/>
              <w:rPr>
                <w:rFonts w:ascii="Arial" w:hAnsi="Arial" w:cs="Arial"/>
                <w:i/>
                <w:color w:val="000000"/>
                <w:sz w:val="18"/>
                <w:szCs w:val="18"/>
                <w:lang w:eastAsia="de-DE"/>
              </w:rPr>
            </w:pPr>
            <w:r w:rsidRPr="00D73F3E">
              <w:rPr>
                <w:rFonts w:ascii="Arial" w:hAnsi="Arial" w:cs="Arial"/>
                <w:i/>
                <w:color w:val="000000"/>
                <w:sz w:val="18"/>
                <w:szCs w:val="18"/>
                <w:lang w:eastAsia="de-DE"/>
              </w:rPr>
              <w:t>Veränderungen der Reihenfolge der Behandlung der Tagesordnungspunkte während der Sitzung werden wegen der besseren Lesbarkeit der Niederschrift nicht berücksichtigt.</w:t>
            </w:r>
          </w:p>
          <w:p w:rsidR="00D23F54" w:rsidRDefault="00D23F54" w:rsidP="00D23F54">
            <w:pPr>
              <w:spacing w:after="0" w:line="240" w:lineRule="auto"/>
              <w:rPr>
                <w:rFonts w:ascii="Arial" w:hAnsi="Arial" w:cs="Arial"/>
                <w:sz w:val="16"/>
                <w:szCs w:val="16"/>
              </w:rPr>
            </w:pPr>
          </w:p>
          <w:p w:rsidR="00D23F54" w:rsidRDefault="00D23F54" w:rsidP="003E0B80">
            <w:pPr>
              <w:spacing w:after="0" w:line="240" w:lineRule="auto"/>
              <w:rPr>
                <w:rFonts w:ascii="Arial" w:eastAsia="Times New Roman" w:hAnsi="Arial" w:cs="Arial"/>
                <w:lang w:eastAsia="de-DE"/>
              </w:rPr>
            </w:pPr>
          </w:p>
          <w:p w:rsidR="00D23F54" w:rsidRDefault="00D23F54" w:rsidP="003E0B80">
            <w:pPr>
              <w:spacing w:after="0" w:line="240" w:lineRule="auto"/>
              <w:rPr>
                <w:rFonts w:ascii="Arial" w:eastAsia="Times New Roman" w:hAnsi="Arial" w:cs="Arial"/>
                <w:lang w:eastAsia="de-DE"/>
              </w:rPr>
            </w:pPr>
          </w:p>
          <w:p w:rsidR="00D23F54" w:rsidRDefault="00D23F54" w:rsidP="003E0B80">
            <w:pPr>
              <w:spacing w:after="0" w:line="240" w:lineRule="auto"/>
              <w:rPr>
                <w:rFonts w:ascii="Arial" w:eastAsia="Times New Roman" w:hAnsi="Arial" w:cs="Arial"/>
                <w:lang w:eastAsia="de-DE"/>
              </w:rPr>
            </w:pPr>
          </w:p>
          <w:p w:rsidR="00A61A76" w:rsidRPr="003E0B80" w:rsidRDefault="00A61A76" w:rsidP="003E0B80">
            <w:pPr>
              <w:spacing w:after="0" w:line="240" w:lineRule="auto"/>
              <w:rPr>
                <w:rFonts w:ascii="Arial" w:eastAsia="Times New Roman" w:hAnsi="Arial" w:cs="Arial"/>
                <w:szCs w:val="24"/>
                <w:lang w:eastAsia="de-DE"/>
              </w:rPr>
            </w:pPr>
          </w:p>
        </w:tc>
        <w:tc>
          <w:tcPr>
            <w:tcW w:w="879" w:type="dxa"/>
          </w:tcPr>
          <w:p w:rsidR="003E0B80" w:rsidRPr="003E0B80" w:rsidRDefault="003E0B80" w:rsidP="003E0B80">
            <w:pPr>
              <w:spacing w:after="0" w:line="240" w:lineRule="auto"/>
              <w:jc w:val="center"/>
              <w:rPr>
                <w:rFonts w:ascii="Arial" w:eastAsia="Times New Roman" w:hAnsi="Arial" w:cs="Arial"/>
                <w:szCs w:val="24"/>
                <w:lang w:eastAsia="de-DE"/>
              </w:rPr>
            </w:pPr>
          </w:p>
        </w:tc>
      </w:tr>
      <w:tr w:rsidR="003E0B80" w:rsidRPr="003E0B80" w:rsidTr="00D23F54">
        <w:trPr>
          <w:trHeight w:val="119"/>
        </w:trPr>
        <w:tc>
          <w:tcPr>
            <w:tcW w:w="1307" w:type="dxa"/>
          </w:tcPr>
          <w:p w:rsidR="003E0B80" w:rsidRPr="003E0B80" w:rsidRDefault="003E0B80" w:rsidP="003E0B80">
            <w:pPr>
              <w:spacing w:after="0" w:line="240" w:lineRule="auto"/>
              <w:rPr>
                <w:rFonts w:ascii="Arial" w:eastAsia="Times New Roman" w:hAnsi="Arial" w:cs="Arial"/>
                <w:szCs w:val="24"/>
                <w:lang w:eastAsia="de-DE"/>
              </w:rPr>
            </w:pPr>
          </w:p>
        </w:tc>
        <w:tc>
          <w:tcPr>
            <w:tcW w:w="5994" w:type="dxa"/>
          </w:tcPr>
          <w:p w:rsidR="003E0B80" w:rsidRPr="003E0B80" w:rsidRDefault="003E0B80" w:rsidP="003E0B80">
            <w:pPr>
              <w:spacing w:after="0" w:line="240" w:lineRule="auto"/>
              <w:rPr>
                <w:rFonts w:ascii="Arial" w:eastAsia="Times New Roman" w:hAnsi="Arial" w:cs="Arial"/>
                <w:szCs w:val="24"/>
                <w:lang w:eastAsia="de-DE"/>
              </w:rPr>
            </w:pPr>
          </w:p>
        </w:tc>
        <w:tc>
          <w:tcPr>
            <w:tcW w:w="879" w:type="dxa"/>
          </w:tcPr>
          <w:p w:rsidR="003E0B80" w:rsidRPr="003E0B80" w:rsidRDefault="003E0B80" w:rsidP="003E0B80">
            <w:pPr>
              <w:spacing w:after="0" w:line="240" w:lineRule="auto"/>
              <w:jc w:val="center"/>
              <w:rPr>
                <w:rFonts w:ascii="Arial" w:eastAsia="Times New Roman" w:hAnsi="Arial" w:cs="Arial"/>
                <w:szCs w:val="24"/>
                <w:lang w:eastAsia="de-DE"/>
              </w:rPr>
            </w:pPr>
          </w:p>
        </w:tc>
      </w:tr>
      <w:tr w:rsidR="003E0B80" w:rsidRPr="003E0B80" w:rsidTr="00D23F54">
        <w:trPr>
          <w:trHeight w:val="119"/>
        </w:trPr>
        <w:tc>
          <w:tcPr>
            <w:tcW w:w="1307" w:type="dxa"/>
          </w:tcPr>
          <w:p w:rsidR="003E0B80" w:rsidRPr="003E0B80" w:rsidRDefault="003E0B80" w:rsidP="003E0B80">
            <w:pPr>
              <w:spacing w:after="0" w:line="240" w:lineRule="auto"/>
              <w:rPr>
                <w:rFonts w:ascii="Arial" w:eastAsia="Times New Roman" w:hAnsi="Arial" w:cs="Arial"/>
                <w:szCs w:val="24"/>
                <w:lang w:eastAsia="de-DE"/>
              </w:rPr>
            </w:pPr>
          </w:p>
        </w:tc>
        <w:tc>
          <w:tcPr>
            <w:tcW w:w="5994" w:type="dxa"/>
          </w:tcPr>
          <w:p w:rsidR="003E0B80" w:rsidRPr="003E0B80" w:rsidRDefault="003E0B80" w:rsidP="003E0B80">
            <w:pPr>
              <w:spacing w:after="0" w:line="240" w:lineRule="auto"/>
              <w:rPr>
                <w:rFonts w:ascii="Arial" w:eastAsia="Times New Roman" w:hAnsi="Arial" w:cs="Arial"/>
                <w:szCs w:val="24"/>
                <w:lang w:eastAsia="de-DE"/>
              </w:rPr>
            </w:pPr>
          </w:p>
        </w:tc>
        <w:tc>
          <w:tcPr>
            <w:tcW w:w="879" w:type="dxa"/>
          </w:tcPr>
          <w:p w:rsidR="003E0B80" w:rsidRPr="003E0B80" w:rsidRDefault="003E0B80" w:rsidP="003E0B80">
            <w:pPr>
              <w:spacing w:after="0" w:line="240" w:lineRule="auto"/>
              <w:jc w:val="center"/>
              <w:rPr>
                <w:rFonts w:ascii="Arial" w:eastAsia="Times New Roman" w:hAnsi="Arial" w:cs="Arial"/>
                <w:szCs w:val="24"/>
                <w:lang w:eastAsia="de-DE"/>
              </w:rPr>
            </w:pPr>
          </w:p>
        </w:tc>
      </w:tr>
      <w:tr w:rsidR="003E0B80" w:rsidRPr="003E0B80" w:rsidTr="00D23F54">
        <w:trPr>
          <w:trHeight w:val="119"/>
        </w:trPr>
        <w:tc>
          <w:tcPr>
            <w:tcW w:w="1307" w:type="dxa"/>
          </w:tcPr>
          <w:p w:rsidR="003E0B80" w:rsidRPr="003E0B80" w:rsidRDefault="003E0B80" w:rsidP="003E0B80">
            <w:pPr>
              <w:spacing w:after="0" w:line="240" w:lineRule="auto"/>
              <w:rPr>
                <w:rFonts w:ascii="Arial" w:eastAsia="Times New Roman" w:hAnsi="Arial" w:cs="Arial"/>
                <w:szCs w:val="24"/>
                <w:lang w:eastAsia="de-DE"/>
              </w:rPr>
            </w:pPr>
          </w:p>
        </w:tc>
        <w:tc>
          <w:tcPr>
            <w:tcW w:w="5994" w:type="dxa"/>
          </w:tcPr>
          <w:p w:rsidR="003E0B80" w:rsidRPr="003E0B80" w:rsidRDefault="003E0B80" w:rsidP="003E0B80">
            <w:pPr>
              <w:spacing w:after="0" w:line="240" w:lineRule="auto"/>
              <w:rPr>
                <w:rFonts w:ascii="Arial" w:eastAsia="Times New Roman" w:hAnsi="Arial" w:cs="Arial"/>
                <w:szCs w:val="24"/>
                <w:lang w:eastAsia="de-DE"/>
              </w:rPr>
            </w:pPr>
          </w:p>
        </w:tc>
        <w:tc>
          <w:tcPr>
            <w:tcW w:w="879" w:type="dxa"/>
          </w:tcPr>
          <w:p w:rsidR="003E0B80" w:rsidRPr="003E0B80" w:rsidRDefault="003E0B80" w:rsidP="003E0B80">
            <w:pPr>
              <w:spacing w:after="0" w:line="240" w:lineRule="auto"/>
              <w:jc w:val="center"/>
              <w:rPr>
                <w:rFonts w:ascii="Arial" w:eastAsia="Times New Roman" w:hAnsi="Arial" w:cs="Arial"/>
                <w:szCs w:val="24"/>
                <w:lang w:eastAsia="de-DE"/>
              </w:rPr>
            </w:pPr>
          </w:p>
        </w:tc>
      </w:tr>
      <w:tr w:rsidR="003E0B80" w:rsidRPr="003E0B80" w:rsidTr="00D23F54">
        <w:trPr>
          <w:trHeight w:val="112"/>
        </w:trPr>
        <w:tc>
          <w:tcPr>
            <w:tcW w:w="1307" w:type="dxa"/>
          </w:tcPr>
          <w:p w:rsidR="003E0B80" w:rsidRPr="003E0B80" w:rsidRDefault="003E0B80" w:rsidP="003E0B80">
            <w:pPr>
              <w:spacing w:after="0" w:line="240" w:lineRule="auto"/>
              <w:rPr>
                <w:rFonts w:ascii="Arial" w:eastAsia="Times New Roman" w:hAnsi="Arial" w:cs="Arial"/>
                <w:szCs w:val="24"/>
                <w:lang w:eastAsia="de-DE"/>
              </w:rPr>
            </w:pPr>
          </w:p>
        </w:tc>
        <w:tc>
          <w:tcPr>
            <w:tcW w:w="5994" w:type="dxa"/>
          </w:tcPr>
          <w:p w:rsidR="003E0B80" w:rsidRPr="003E0B80" w:rsidRDefault="003E0B80" w:rsidP="003E0B80">
            <w:pPr>
              <w:spacing w:after="0" w:line="240" w:lineRule="auto"/>
              <w:rPr>
                <w:rFonts w:ascii="Arial" w:eastAsia="Times New Roman" w:hAnsi="Arial" w:cs="Arial"/>
                <w:szCs w:val="24"/>
                <w:lang w:eastAsia="de-DE"/>
              </w:rPr>
            </w:pPr>
          </w:p>
        </w:tc>
        <w:tc>
          <w:tcPr>
            <w:tcW w:w="879" w:type="dxa"/>
          </w:tcPr>
          <w:p w:rsidR="003E0B80" w:rsidRPr="003E0B80" w:rsidRDefault="003E0B80" w:rsidP="003E0B80">
            <w:pPr>
              <w:spacing w:after="0" w:line="240" w:lineRule="auto"/>
              <w:jc w:val="center"/>
              <w:rPr>
                <w:rFonts w:ascii="Arial" w:eastAsia="Times New Roman" w:hAnsi="Arial" w:cs="Arial"/>
                <w:szCs w:val="24"/>
                <w:lang w:eastAsia="de-DE"/>
              </w:rPr>
            </w:pPr>
          </w:p>
        </w:tc>
      </w:tr>
      <w:tr w:rsidR="003E0B80" w:rsidRPr="003E0B80" w:rsidTr="00D23F54">
        <w:trPr>
          <w:trHeight w:val="119"/>
        </w:trPr>
        <w:tc>
          <w:tcPr>
            <w:tcW w:w="1307" w:type="dxa"/>
          </w:tcPr>
          <w:p w:rsidR="003E0B80" w:rsidRPr="003E0B80" w:rsidRDefault="003E0B80" w:rsidP="003E0B80">
            <w:pPr>
              <w:spacing w:after="0" w:line="240" w:lineRule="auto"/>
              <w:rPr>
                <w:rFonts w:ascii="Arial" w:eastAsia="Times New Roman" w:hAnsi="Arial" w:cs="Arial"/>
                <w:szCs w:val="24"/>
                <w:lang w:eastAsia="de-DE"/>
              </w:rPr>
            </w:pPr>
          </w:p>
        </w:tc>
        <w:tc>
          <w:tcPr>
            <w:tcW w:w="5994" w:type="dxa"/>
          </w:tcPr>
          <w:p w:rsidR="003E0B80" w:rsidRPr="003E0B80" w:rsidRDefault="003E0B80" w:rsidP="003E0B80">
            <w:pPr>
              <w:spacing w:after="0" w:line="240" w:lineRule="auto"/>
              <w:rPr>
                <w:rFonts w:ascii="Arial" w:eastAsia="Times New Roman" w:hAnsi="Arial" w:cs="Arial"/>
                <w:szCs w:val="24"/>
                <w:lang w:eastAsia="de-DE"/>
              </w:rPr>
            </w:pPr>
          </w:p>
        </w:tc>
        <w:tc>
          <w:tcPr>
            <w:tcW w:w="879" w:type="dxa"/>
          </w:tcPr>
          <w:p w:rsidR="003E0B80" w:rsidRPr="003E0B80" w:rsidRDefault="003E0B80" w:rsidP="003E0B80">
            <w:pPr>
              <w:spacing w:after="0" w:line="240" w:lineRule="auto"/>
              <w:jc w:val="center"/>
              <w:rPr>
                <w:rFonts w:ascii="Arial" w:eastAsia="Times New Roman" w:hAnsi="Arial" w:cs="Arial"/>
                <w:szCs w:val="24"/>
                <w:lang w:eastAsia="de-DE"/>
              </w:rPr>
            </w:pPr>
          </w:p>
        </w:tc>
      </w:tr>
      <w:tr w:rsidR="003E0B80" w:rsidRPr="003E0B80" w:rsidTr="00D23F54">
        <w:trPr>
          <w:trHeight w:val="119"/>
        </w:trPr>
        <w:tc>
          <w:tcPr>
            <w:tcW w:w="1307" w:type="dxa"/>
          </w:tcPr>
          <w:p w:rsidR="003E0B80" w:rsidRPr="003E0B80" w:rsidRDefault="003E0B80" w:rsidP="003E0B80">
            <w:pPr>
              <w:spacing w:after="0" w:line="240" w:lineRule="auto"/>
              <w:rPr>
                <w:rFonts w:ascii="Arial" w:eastAsia="Times New Roman" w:hAnsi="Arial" w:cs="Arial"/>
                <w:szCs w:val="24"/>
                <w:lang w:eastAsia="de-DE"/>
              </w:rPr>
            </w:pPr>
          </w:p>
        </w:tc>
        <w:tc>
          <w:tcPr>
            <w:tcW w:w="5994" w:type="dxa"/>
          </w:tcPr>
          <w:p w:rsidR="003E0B80" w:rsidRPr="003E0B80" w:rsidRDefault="003E0B80" w:rsidP="003E0B80">
            <w:pPr>
              <w:spacing w:after="0" w:line="240" w:lineRule="auto"/>
              <w:rPr>
                <w:rFonts w:ascii="Arial" w:eastAsia="Times New Roman" w:hAnsi="Arial" w:cs="Arial"/>
                <w:szCs w:val="24"/>
                <w:lang w:eastAsia="de-DE"/>
              </w:rPr>
            </w:pPr>
          </w:p>
        </w:tc>
        <w:tc>
          <w:tcPr>
            <w:tcW w:w="879" w:type="dxa"/>
          </w:tcPr>
          <w:p w:rsidR="003E0B80" w:rsidRPr="003E0B80" w:rsidRDefault="003E0B80" w:rsidP="003E0B80">
            <w:pPr>
              <w:spacing w:after="0" w:line="240" w:lineRule="auto"/>
              <w:jc w:val="center"/>
              <w:rPr>
                <w:rFonts w:ascii="Arial" w:eastAsia="Times New Roman" w:hAnsi="Arial" w:cs="Arial"/>
                <w:szCs w:val="24"/>
                <w:lang w:eastAsia="de-DE"/>
              </w:rPr>
            </w:pPr>
          </w:p>
        </w:tc>
      </w:tr>
      <w:tr w:rsidR="00A61A76" w:rsidRPr="003E0B80" w:rsidTr="00D23F54">
        <w:trPr>
          <w:trHeight w:val="119"/>
        </w:trPr>
        <w:tc>
          <w:tcPr>
            <w:tcW w:w="1307" w:type="dxa"/>
          </w:tcPr>
          <w:p w:rsidR="00A61A76" w:rsidRPr="003E0B80" w:rsidRDefault="00A61A76" w:rsidP="003E0B80">
            <w:pPr>
              <w:spacing w:after="0" w:line="240" w:lineRule="auto"/>
              <w:rPr>
                <w:rFonts w:ascii="Arial" w:eastAsia="Times New Roman" w:hAnsi="Arial" w:cs="Arial"/>
                <w:szCs w:val="24"/>
                <w:lang w:eastAsia="de-DE"/>
              </w:rPr>
            </w:pPr>
          </w:p>
        </w:tc>
        <w:tc>
          <w:tcPr>
            <w:tcW w:w="5994" w:type="dxa"/>
          </w:tcPr>
          <w:p w:rsidR="00A61A76" w:rsidRPr="003E0B80" w:rsidRDefault="00A61A76" w:rsidP="003E0B80">
            <w:pPr>
              <w:spacing w:after="0" w:line="240" w:lineRule="auto"/>
              <w:rPr>
                <w:rFonts w:ascii="Arial" w:eastAsia="Times New Roman" w:hAnsi="Arial" w:cs="Arial"/>
                <w:szCs w:val="24"/>
                <w:lang w:eastAsia="de-DE"/>
              </w:rPr>
            </w:pPr>
          </w:p>
        </w:tc>
        <w:tc>
          <w:tcPr>
            <w:tcW w:w="879" w:type="dxa"/>
          </w:tcPr>
          <w:p w:rsidR="00A61A76" w:rsidRPr="003E0B80" w:rsidRDefault="00A61A76" w:rsidP="003E0B80">
            <w:pPr>
              <w:spacing w:after="0" w:line="240" w:lineRule="auto"/>
              <w:jc w:val="center"/>
              <w:rPr>
                <w:rFonts w:ascii="Arial" w:eastAsia="Times New Roman" w:hAnsi="Arial" w:cs="Arial"/>
                <w:szCs w:val="24"/>
                <w:lang w:eastAsia="de-DE"/>
              </w:rPr>
            </w:pPr>
          </w:p>
        </w:tc>
      </w:tr>
      <w:tr w:rsidR="003E0B80" w:rsidRPr="003E0B80" w:rsidTr="00D23F54">
        <w:trPr>
          <w:trHeight w:val="119"/>
        </w:trPr>
        <w:tc>
          <w:tcPr>
            <w:tcW w:w="1307" w:type="dxa"/>
          </w:tcPr>
          <w:p w:rsidR="003E0B80" w:rsidRPr="003E0B80" w:rsidRDefault="003E0B80" w:rsidP="003E0B80">
            <w:pPr>
              <w:spacing w:after="0" w:line="240" w:lineRule="auto"/>
              <w:rPr>
                <w:rFonts w:ascii="Arial" w:eastAsia="Times New Roman" w:hAnsi="Arial" w:cs="Arial"/>
                <w:szCs w:val="24"/>
                <w:lang w:eastAsia="de-DE"/>
              </w:rPr>
            </w:pPr>
          </w:p>
        </w:tc>
        <w:tc>
          <w:tcPr>
            <w:tcW w:w="5994" w:type="dxa"/>
          </w:tcPr>
          <w:p w:rsidR="003E0B80" w:rsidRPr="003E0B80" w:rsidRDefault="003E0B80" w:rsidP="003E0B80">
            <w:pPr>
              <w:spacing w:after="0" w:line="240" w:lineRule="auto"/>
              <w:rPr>
                <w:rFonts w:ascii="Arial" w:eastAsia="Times New Roman" w:hAnsi="Arial" w:cs="Arial"/>
                <w:szCs w:val="24"/>
                <w:lang w:eastAsia="de-DE"/>
              </w:rPr>
            </w:pPr>
          </w:p>
        </w:tc>
        <w:tc>
          <w:tcPr>
            <w:tcW w:w="879" w:type="dxa"/>
          </w:tcPr>
          <w:p w:rsidR="003E0B80" w:rsidRPr="003E0B80" w:rsidRDefault="003E0B80" w:rsidP="003E0B80">
            <w:pPr>
              <w:spacing w:after="0" w:line="240" w:lineRule="auto"/>
              <w:jc w:val="center"/>
              <w:rPr>
                <w:rFonts w:ascii="Arial" w:eastAsia="Times New Roman" w:hAnsi="Arial" w:cs="Arial"/>
                <w:szCs w:val="24"/>
                <w:lang w:eastAsia="de-DE"/>
              </w:rPr>
            </w:pPr>
          </w:p>
        </w:tc>
      </w:tr>
    </w:tbl>
    <w:p w:rsidR="000935B2" w:rsidRDefault="000935B2" w:rsidP="0034582A">
      <w:pPr>
        <w:spacing w:after="0" w:line="240" w:lineRule="auto"/>
        <w:ind w:right="1417"/>
        <w:rPr>
          <w:rFonts w:ascii="Arial" w:hAnsi="Arial" w:cs="Arial"/>
          <w:sz w:val="16"/>
          <w:szCs w:val="16"/>
        </w:rPr>
      </w:pPr>
    </w:p>
    <w:p w:rsidR="000935B2" w:rsidRPr="000935B2" w:rsidRDefault="000935B2" w:rsidP="0034582A">
      <w:pPr>
        <w:spacing w:after="0" w:line="240" w:lineRule="auto"/>
        <w:ind w:right="1417"/>
        <w:rPr>
          <w:rFonts w:ascii="Arial" w:hAnsi="Arial" w:cs="Arial"/>
          <w:sz w:val="16"/>
          <w:szCs w:val="16"/>
        </w:rPr>
      </w:pPr>
    </w:p>
    <w:p w:rsidR="00EA101A" w:rsidRDefault="00EA101A" w:rsidP="0034582A">
      <w:pPr>
        <w:spacing w:after="0" w:line="240" w:lineRule="auto"/>
        <w:ind w:right="1417"/>
        <w:rPr>
          <w:rFonts w:ascii="Arial" w:hAnsi="Arial" w:cs="Arial"/>
          <w:i/>
          <w:u w:val="single"/>
        </w:rPr>
      </w:pPr>
      <w:r w:rsidRPr="00123C5E">
        <w:rPr>
          <w:rFonts w:ascii="Arial" w:hAnsi="Arial" w:cs="Arial"/>
          <w:i/>
          <w:u w:val="single"/>
        </w:rPr>
        <w:t>von den 20 stimmberechtigten Mitgliedern anwesend:</w:t>
      </w:r>
    </w:p>
    <w:p w:rsidR="00EA101A" w:rsidRPr="000935B2" w:rsidRDefault="00EA101A" w:rsidP="0034582A">
      <w:pPr>
        <w:spacing w:after="0" w:line="240" w:lineRule="auto"/>
        <w:ind w:right="1417"/>
        <w:rPr>
          <w:rFonts w:ascii="Arial" w:hAnsi="Arial" w:cs="Arial"/>
          <w:i/>
          <w:sz w:val="16"/>
          <w:szCs w:val="1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15"/>
        <w:gridCol w:w="5047"/>
      </w:tblGrid>
      <w:tr w:rsidR="00C148B4" w:rsidRPr="006B1B41" w:rsidTr="00FA04A2">
        <w:tc>
          <w:tcPr>
            <w:tcW w:w="4015" w:type="dxa"/>
          </w:tcPr>
          <w:p w:rsidR="00C148B4" w:rsidRPr="002807C5" w:rsidRDefault="00C148B4" w:rsidP="0034582A">
            <w:pPr>
              <w:spacing w:after="0" w:line="240" w:lineRule="auto"/>
              <w:ind w:right="1417"/>
              <w:rPr>
                <w:rFonts w:ascii="Arial" w:hAnsi="Arial" w:cs="Arial"/>
              </w:rPr>
            </w:pPr>
            <w:r>
              <w:rPr>
                <w:rFonts w:ascii="Arial" w:hAnsi="Arial" w:cs="Arial"/>
              </w:rPr>
              <w:t>1.   Herr Muntschick bis 12.00 Uhr</w:t>
            </w:r>
          </w:p>
        </w:tc>
        <w:tc>
          <w:tcPr>
            <w:tcW w:w="5047" w:type="dxa"/>
          </w:tcPr>
          <w:p w:rsidR="00C148B4" w:rsidRPr="00181262" w:rsidRDefault="00DB1EF7" w:rsidP="0034582A">
            <w:pPr>
              <w:spacing w:after="0" w:line="240" w:lineRule="auto"/>
              <w:ind w:right="1417"/>
              <w:rPr>
                <w:rFonts w:ascii="Arial" w:hAnsi="Arial" w:cs="Arial"/>
              </w:rPr>
            </w:pPr>
            <w:r>
              <w:rPr>
                <w:rFonts w:ascii="Arial" w:hAnsi="Arial" w:cs="Arial"/>
              </w:rPr>
              <w:t xml:space="preserve"> </w:t>
            </w:r>
            <w:r w:rsidR="00C148B4">
              <w:rPr>
                <w:rFonts w:ascii="Arial" w:hAnsi="Arial" w:cs="Arial"/>
              </w:rPr>
              <w:t>8.   Frau Borris</w:t>
            </w:r>
          </w:p>
        </w:tc>
      </w:tr>
      <w:tr w:rsidR="00C148B4" w:rsidRPr="006B1B41" w:rsidTr="00FA04A2">
        <w:tc>
          <w:tcPr>
            <w:tcW w:w="4015" w:type="dxa"/>
          </w:tcPr>
          <w:p w:rsidR="00C148B4" w:rsidRPr="002807C5" w:rsidRDefault="00C148B4" w:rsidP="0034582A">
            <w:pPr>
              <w:spacing w:after="0" w:line="240" w:lineRule="auto"/>
              <w:ind w:right="1417"/>
              <w:rPr>
                <w:rFonts w:ascii="Arial" w:hAnsi="Arial" w:cs="Arial"/>
              </w:rPr>
            </w:pPr>
            <w:r>
              <w:rPr>
                <w:rFonts w:ascii="Arial" w:hAnsi="Arial" w:cs="Arial"/>
              </w:rPr>
              <w:t xml:space="preserve">2. </w:t>
            </w:r>
            <w:r w:rsidRPr="007955A6">
              <w:rPr>
                <w:rFonts w:ascii="Arial" w:hAnsi="Arial" w:cs="Arial"/>
              </w:rPr>
              <w:t xml:space="preserve"> </w:t>
            </w:r>
            <w:r>
              <w:rPr>
                <w:rFonts w:ascii="Arial" w:hAnsi="Arial" w:cs="Arial"/>
              </w:rPr>
              <w:t xml:space="preserve"> </w:t>
            </w:r>
            <w:r w:rsidRPr="007955A6">
              <w:rPr>
                <w:rFonts w:ascii="Arial" w:hAnsi="Arial" w:cs="Arial"/>
              </w:rPr>
              <w:t>Herr</w:t>
            </w:r>
            <w:r>
              <w:rPr>
                <w:rFonts w:ascii="Arial" w:hAnsi="Arial" w:cs="Arial"/>
              </w:rPr>
              <w:t xml:space="preserve"> Hutsch</w:t>
            </w:r>
          </w:p>
        </w:tc>
        <w:tc>
          <w:tcPr>
            <w:tcW w:w="5047" w:type="dxa"/>
          </w:tcPr>
          <w:p w:rsidR="00C148B4" w:rsidRPr="00181262" w:rsidRDefault="00DB1EF7" w:rsidP="0034582A">
            <w:pPr>
              <w:spacing w:after="0" w:line="240" w:lineRule="auto"/>
              <w:ind w:right="1417"/>
              <w:rPr>
                <w:rFonts w:ascii="Arial" w:hAnsi="Arial" w:cs="Arial"/>
              </w:rPr>
            </w:pPr>
            <w:r>
              <w:rPr>
                <w:rFonts w:ascii="Arial" w:hAnsi="Arial" w:cs="Arial"/>
              </w:rPr>
              <w:t xml:space="preserve"> </w:t>
            </w:r>
            <w:r w:rsidR="00C148B4">
              <w:rPr>
                <w:rFonts w:ascii="Arial" w:hAnsi="Arial" w:cs="Arial"/>
              </w:rPr>
              <w:t>9.   Herr Petrick</w:t>
            </w:r>
          </w:p>
        </w:tc>
      </w:tr>
      <w:tr w:rsidR="00C148B4" w:rsidRPr="006B1B41" w:rsidTr="00FA04A2">
        <w:tc>
          <w:tcPr>
            <w:tcW w:w="4015" w:type="dxa"/>
          </w:tcPr>
          <w:p w:rsidR="00C148B4" w:rsidRPr="00F232A7" w:rsidRDefault="00C148B4" w:rsidP="0034582A">
            <w:pPr>
              <w:spacing w:after="0" w:line="240" w:lineRule="auto"/>
              <w:ind w:right="1417"/>
              <w:rPr>
                <w:rFonts w:ascii="Arial" w:hAnsi="Arial" w:cs="Arial"/>
              </w:rPr>
            </w:pPr>
            <w:r>
              <w:rPr>
                <w:rFonts w:ascii="Arial" w:hAnsi="Arial" w:cs="Arial"/>
              </w:rPr>
              <w:t>3.   Herr Bruchholz</w:t>
            </w:r>
          </w:p>
        </w:tc>
        <w:tc>
          <w:tcPr>
            <w:tcW w:w="5047" w:type="dxa"/>
          </w:tcPr>
          <w:p w:rsidR="00C148B4" w:rsidRPr="002807C5" w:rsidRDefault="00C148B4" w:rsidP="0034582A">
            <w:pPr>
              <w:spacing w:after="0" w:line="240" w:lineRule="auto"/>
              <w:ind w:right="1417"/>
              <w:rPr>
                <w:rFonts w:ascii="Arial" w:hAnsi="Arial" w:cs="Arial"/>
              </w:rPr>
            </w:pPr>
            <w:r>
              <w:rPr>
                <w:rFonts w:ascii="Arial" w:hAnsi="Arial" w:cs="Arial"/>
              </w:rPr>
              <w:t>10.  Frau Hotzel</w:t>
            </w:r>
          </w:p>
        </w:tc>
      </w:tr>
      <w:tr w:rsidR="00C148B4" w:rsidRPr="006B1B41" w:rsidTr="00FA04A2">
        <w:tc>
          <w:tcPr>
            <w:tcW w:w="4015" w:type="dxa"/>
          </w:tcPr>
          <w:p w:rsidR="00C148B4" w:rsidRPr="00F232A7" w:rsidRDefault="00C148B4" w:rsidP="0034582A">
            <w:pPr>
              <w:spacing w:after="0" w:line="240" w:lineRule="auto"/>
              <w:ind w:right="1417"/>
              <w:rPr>
                <w:rFonts w:ascii="Arial" w:hAnsi="Arial" w:cs="Arial"/>
              </w:rPr>
            </w:pPr>
            <w:r>
              <w:rPr>
                <w:rFonts w:ascii="Arial" w:hAnsi="Arial" w:cs="Arial"/>
              </w:rPr>
              <w:t>4.   Herr Begrich bis 13.15 Uhr</w:t>
            </w:r>
          </w:p>
        </w:tc>
        <w:tc>
          <w:tcPr>
            <w:tcW w:w="5047" w:type="dxa"/>
          </w:tcPr>
          <w:p w:rsidR="00C148B4" w:rsidRPr="00181262" w:rsidRDefault="00C148B4" w:rsidP="0034582A">
            <w:pPr>
              <w:spacing w:after="0" w:line="240" w:lineRule="auto"/>
              <w:ind w:right="1417"/>
              <w:rPr>
                <w:rFonts w:ascii="Arial" w:hAnsi="Arial" w:cs="Arial"/>
              </w:rPr>
            </w:pPr>
            <w:r>
              <w:rPr>
                <w:rFonts w:ascii="Arial" w:hAnsi="Arial" w:cs="Arial"/>
              </w:rPr>
              <w:t>11. Herr Kneissl</w:t>
            </w:r>
          </w:p>
        </w:tc>
      </w:tr>
      <w:tr w:rsidR="00C148B4" w:rsidRPr="006B1B41" w:rsidTr="00FA04A2">
        <w:tc>
          <w:tcPr>
            <w:tcW w:w="4015" w:type="dxa"/>
          </w:tcPr>
          <w:p w:rsidR="00C148B4" w:rsidRPr="00F232A7" w:rsidRDefault="00C148B4" w:rsidP="0034582A">
            <w:pPr>
              <w:spacing w:after="0" w:line="240" w:lineRule="auto"/>
              <w:ind w:right="1417"/>
              <w:rPr>
                <w:rFonts w:ascii="Arial" w:hAnsi="Arial" w:cs="Arial"/>
              </w:rPr>
            </w:pPr>
            <w:r>
              <w:rPr>
                <w:rFonts w:ascii="Arial" w:hAnsi="Arial" w:cs="Arial"/>
              </w:rPr>
              <w:t>5.   Frau Henke</w:t>
            </w:r>
          </w:p>
        </w:tc>
        <w:tc>
          <w:tcPr>
            <w:tcW w:w="5047" w:type="dxa"/>
          </w:tcPr>
          <w:p w:rsidR="00C148B4" w:rsidRPr="00181262" w:rsidRDefault="00C148B4" w:rsidP="0034582A">
            <w:pPr>
              <w:spacing w:after="0" w:line="240" w:lineRule="auto"/>
              <w:ind w:right="1417"/>
              <w:rPr>
                <w:rFonts w:ascii="Arial" w:hAnsi="Arial" w:cs="Arial"/>
              </w:rPr>
            </w:pPr>
            <w:r>
              <w:rPr>
                <w:rFonts w:ascii="Arial" w:hAnsi="Arial" w:cs="Arial"/>
              </w:rPr>
              <w:t>12. Frau Anger</w:t>
            </w:r>
          </w:p>
        </w:tc>
      </w:tr>
      <w:tr w:rsidR="00C148B4" w:rsidRPr="006B1B41" w:rsidTr="00FA04A2">
        <w:trPr>
          <w:trHeight w:val="232"/>
        </w:trPr>
        <w:tc>
          <w:tcPr>
            <w:tcW w:w="4015" w:type="dxa"/>
          </w:tcPr>
          <w:p w:rsidR="00C148B4" w:rsidRPr="00F232A7" w:rsidRDefault="00C148B4" w:rsidP="0034582A">
            <w:pPr>
              <w:spacing w:after="0" w:line="240" w:lineRule="auto"/>
              <w:ind w:right="1417"/>
              <w:rPr>
                <w:rFonts w:ascii="Arial" w:hAnsi="Arial" w:cs="Arial"/>
              </w:rPr>
            </w:pPr>
            <w:r>
              <w:rPr>
                <w:rFonts w:ascii="Arial" w:hAnsi="Arial" w:cs="Arial"/>
              </w:rPr>
              <w:t>6.   Herr Quasebarth bis 12.00 Uhr</w:t>
            </w:r>
          </w:p>
        </w:tc>
        <w:tc>
          <w:tcPr>
            <w:tcW w:w="5047" w:type="dxa"/>
          </w:tcPr>
          <w:p w:rsidR="00C148B4" w:rsidRPr="00181262" w:rsidRDefault="00C148B4" w:rsidP="0034582A">
            <w:pPr>
              <w:spacing w:after="0" w:line="240" w:lineRule="auto"/>
              <w:ind w:right="1417"/>
              <w:rPr>
                <w:rFonts w:ascii="Arial" w:hAnsi="Arial" w:cs="Arial"/>
              </w:rPr>
            </w:pPr>
            <w:r>
              <w:rPr>
                <w:rFonts w:ascii="Arial" w:hAnsi="Arial" w:cs="Arial"/>
              </w:rPr>
              <w:t>13. Frau Skirlo</w:t>
            </w:r>
          </w:p>
        </w:tc>
      </w:tr>
      <w:tr w:rsidR="00C148B4" w:rsidRPr="006B1B41" w:rsidTr="00FA04A2">
        <w:trPr>
          <w:trHeight w:val="232"/>
        </w:trPr>
        <w:tc>
          <w:tcPr>
            <w:tcW w:w="4015" w:type="dxa"/>
          </w:tcPr>
          <w:p w:rsidR="00C148B4" w:rsidRDefault="00C148B4" w:rsidP="0034582A">
            <w:pPr>
              <w:spacing w:after="0" w:line="240" w:lineRule="auto"/>
              <w:ind w:right="1417"/>
              <w:rPr>
                <w:rFonts w:ascii="Arial" w:hAnsi="Arial" w:cs="Arial"/>
              </w:rPr>
            </w:pPr>
            <w:r>
              <w:rPr>
                <w:rFonts w:ascii="Arial" w:hAnsi="Arial" w:cs="Arial"/>
              </w:rPr>
              <w:t>7.</w:t>
            </w:r>
            <w:r w:rsidR="00DC70D9">
              <w:rPr>
                <w:rFonts w:ascii="Arial" w:hAnsi="Arial" w:cs="Arial"/>
              </w:rPr>
              <w:t xml:space="preserve">  </w:t>
            </w:r>
            <w:r>
              <w:rPr>
                <w:rFonts w:ascii="Arial" w:hAnsi="Arial" w:cs="Arial"/>
              </w:rPr>
              <w:t xml:space="preserve"> Herr Gnodtke bis 13.00 Uhr</w:t>
            </w:r>
          </w:p>
        </w:tc>
        <w:tc>
          <w:tcPr>
            <w:tcW w:w="5047" w:type="dxa"/>
          </w:tcPr>
          <w:p w:rsidR="00C148B4" w:rsidRDefault="00C148B4" w:rsidP="0034582A">
            <w:pPr>
              <w:spacing w:after="0" w:line="240" w:lineRule="auto"/>
              <w:ind w:right="1417"/>
              <w:rPr>
                <w:rFonts w:ascii="Arial" w:hAnsi="Arial" w:cs="Arial"/>
              </w:rPr>
            </w:pPr>
          </w:p>
        </w:tc>
      </w:tr>
    </w:tbl>
    <w:p w:rsidR="00EA101A" w:rsidRDefault="00EA101A" w:rsidP="0034582A">
      <w:pPr>
        <w:spacing w:after="0" w:line="240" w:lineRule="auto"/>
        <w:ind w:right="1417"/>
        <w:rPr>
          <w:rFonts w:ascii="Arial" w:hAnsi="Arial" w:cs="Arial"/>
          <w:i/>
          <w:color w:val="000000"/>
          <w:sz w:val="16"/>
          <w:szCs w:val="16"/>
          <w:u w:val="single"/>
          <w:lang w:eastAsia="de-DE"/>
        </w:rPr>
      </w:pPr>
    </w:p>
    <w:p w:rsidR="00FA04A2" w:rsidRDefault="00FA04A2" w:rsidP="0034582A">
      <w:pPr>
        <w:spacing w:after="0" w:line="240" w:lineRule="auto"/>
        <w:ind w:right="1417"/>
        <w:rPr>
          <w:rFonts w:ascii="Arial" w:hAnsi="Arial" w:cs="Arial"/>
          <w:i/>
          <w:color w:val="000000"/>
          <w:sz w:val="16"/>
          <w:szCs w:val="16"/>
          <w:u w:val="single"/>
          <w:lang w:eastAsia="de-DE"/>
        </w:rPr>
      </w:pPr>
    </w:p>
    <w:p w:rsidR="00B15F41" w:rsidRDefault="00B15F41" w:rsidP="0034582A">
      <w:pPr>
        <w:spacing w:after="0" w:line="240" w:lineRule="auto"/>
        <w:ind w:right="1417"/>
        <w:rPr>
          <w:rFonts w:ascii="Arial" w:hAnsi="Arial" w:cs="Arial"/>
          <w:i/>
          <w:color w:val="000000"/>
          <w:sz w:val="16"/>
          <w:szCs w:val="16"/>
          <w:u w:val="single"/>
          <w:lang w:eastAsia="de-DE"/>
        </w:rPr>
      </w:pPr>
    </w:p>
    <w:p w:rsidR="009428F1" w:rsidRDefault="009428F1" w:rsidP="0034582A">
      <w:pPr>
        <w:spacing w:after="0" w:line="240" w:lineRule="auto"/>
        <w:ind w:right="1417"/>
        <w:rPr>
          <w:rFonts w:ascii="Arial" w:hAnsi="Arial" w:cs="Arial"/>
          <w:i/>
          <w:u w:val="single"/>
        </w:rPr>
      </w:pPr>
      <w:r w:rsidRPr="00123C5E">
        <w:rPr>
          <w:rFonts w:ascii="Arial" w:hAnsi="Arial" w:cs="Arial"/>
          <w:i/>
          <w:u w:val="single"/>
        </w:rPr>
        <w:t xml:space="preserve">von den 20 </w:t>
      </w:r>
      <w:r>
        <w:rPr>
          <w:rFonts w:ascii="Arial" w:hAnsi="Arial" w:cs="Arial"/>
          <w:i/>
          <w:u w:val="single"/>
        </w:rPr>
        <w:t xml:space="preserve">stellvertretenden </w:t>
      </w:r>
      <w:r w:rsidRPr="00123C5E">
        <w:rPr>
          <w:rFonts w:ascii="Arial" w:hAnsi="Arial" w:cs="Arial"/>
          <w:i/>
          <w:u w:val="single"/>
        </w:rPr>
        <w:t>stimmberechtigten Mitgliedern anwesend:</w:t>
      </w:r>
    </w:p>
    <w:p w:rsidR="009428F1" w:rsidRDefault="009428F1" w:rsidP="0034582A">
      <w:pPr>
        <w:spacing w:after="0" w:line="240" w:lineRule="auto"/>
        <w:ind w:right="1417"/>
        <w:rPr>
          <w:rFonts w:ascii="Arial" w:hAnsi="Arial" w:cs="Arial"/>
          <w:i/>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19"/>
        <w:gridCol w:w="5043"/>
      </w:tblGrid>
      <w:tr w:rsidR="009428F1" w:rsidRPr="00181262" w:rsidTr="00FA04A2">
        <w:tc>
          <w:tcPr>
            <w:tcW w:w="4019" w:type="dxa"/>
          </w:tcPr>
          <w:p w:rsidR="009428F1" w:rsidRPr="002807C5" w:rsidRDefault="009428F1" w:rsidP="0034582A">
            <w:pPr>
              <w:spacing w:after="0" w:line="240" w:lineRule="auto"/>
              <w:ind w:right="1417"/>
              <w:rPr>
                <w:rFonts w:ascii="Arial" w:hAnsi="Arial" w:cs="Arial"/>
              </w:rPr>
            </w:pPr>
            <w:r>
              <w:rPr>
                <w:rFonts w:ascii="Arial" w:hAnsi="Arial" w:cs="Arial"/>
              </w:rPr>
              <w:t xml:space="preserve">1.   </w:t>
            </w:r>
            <w:r w:rsidR="00DC70D9">
              <w:rPr>
                <w:rFonts w:ascii="Arial" w:hAnsi="Arial" w:cs="Arial"/>
              </w:rPr>
              <w:t>Frau Hartge-Kanning bis 12.00 Uhr</w:t>
            </w:r>
            <w:r>
              <w:rPr>
                <w:rFonts w:ascii="Arial" w:hAnsi="Arial" w:cs="Arial"/>
              </w:rPr>
              <w:t xml:space="preserve"> </w:t>
            </w:r>
          </w:p>
        </w:tc>
        <w:tc>
          <w:tcPr>
            <w:tcW w:w="5043" w:type="dxa"/>
          </w:tcPr>
          <w:p w:rsidR="009428F1" w:rsidRPr="00181262" w:rsidRDefault="00FA04A2" w:rsidP="0034582A">
            <w:pPr>
              <w:spacing w:after="0" w:line="240" w:lineRule="auto"/>
              <w:ind w:right="1417"/>
              <w:rPr>
                <w:rFonts w:ascii="Arial" w:hAnsi="Arial" w:cs="Arial"/>
              </w:rPr>
            </w:pPr>
            <w:r>
              <w:rPr>
                <w:rFonts w:ascii="Arial" w:hAnsi="Arial" w:cs="Arial"/>
              </w:rPr>
              <w:t xml:space="preserve"> </w:t>
            </w:r>
            <w:r w:rsidR="00092630">
              <w:rPr>
                <w:rFonts w:ascii="Arial" w:hAnsi="Arial" w:cs="Arial"/>
              </w:rPr>
              <w:t>3</w:t>
            </w:r>
            <w:r>
              <w:rPr>
                <w:rFonts w:ascii="Arial" w:hAnsi="Arial" w:cs="Arial"/>
              </w:rPr>
              <w:t xml:space="preserve">. Frau </w:t>
            </w:r>
            <w:r w:rsidR="00092630">
              <w:rPr>
                <w:rFonts w:ascii="Arial" w:hAnsi="Arial" w:cs="Arial"/>
              </w:rPr>
              <w:t>Wichmann</w:t>
            </w:r>
            <w:r w:rsidR="009428F1" w:rsidRPr="007955A6">
              <w:rPr>
                <w:rFonts w:ascii="Arial" w:hAnsi="Arial" w:cs="Arial"/>
              </w:rPr>
              <w:t xml:space="preserve"> </w:t>
            </w:r>
            <w:r w:rsidR="009428F1">
              <w:rPr>
                <w:rFonts w:ascii="Arial" w:hAnsi="Arial" w:cs="Arial"/>
              </w:rPr>
              <w:t xml:space="preserve"> </w:t>
            </w:r>
          </w:p>
        </w:tc>
      </w:tr>
      <w:tr w:rsidR="009428F1" w:rsidRPr="00181262" w:rsidTr="00FA04A2">
        <w:tc>
          <w:tcPr>
            <w:tcW w:w="4019" w:type="dxa"/>
          </w:tcPr>
          <w:p w:rsidR="009428F1" w:rsidRPr="002807C5" w:rsidRDefault="009428F1" w:rsidP="0034582A">
            <w:pPr>
              <w:spacing w:after="0" w:line="240" w:lineRule="auto"/>
              <w:ind w:right="1417"/>
              <w:rPr>
                <w:rFonts w:ascii="Arial" w:hAnsi="Arial" w:cs="Arial"/>
              </w:rPr>
            </w:pPr>
            <w:r>
              <w:rPr>
                <w:rFonts w:ascii="Arial" w:hAnsi="Arial" w:cs="Arial"/>
              </w:rPr>
              <w:t xml:space="preserve">2. </w:t>
            </w:r>
            <w:r w:rsidRPr="007955A6">
              <w:rPr>
                <w:rFonts w:ascii="Arial" w:hAnsi="Arial" w:cs="Arial"/>
              </w:rPr>
              <w:t xml:space="preserve"> </w:t>
            </w:r>
            <w:r>
              <w:rPr>
                <w:rFonts w:ascii="Arial" w:hAnsi="Arial" w:cs="Arial"/>
              </w:rPr>
              <w:t xml:space="preserve"> </w:t>
            </w:r>
            <w:r w:rsidR="00DC70D9">
              <w:rPr>
                <w:rFonts w:ascii="Arial" w:hAnsi="Arial" w:cs="Arial"/>
              </w:rPr>
              <w:t>Frau Lenow</w:t>
            </w:r>
          </w:p>
        </w:tc>
        <w:tc>
          <w:tcPr>
            <w:tcW w:w="5043" w:type="dxa"/>
          </w:tcPr>
          <w:p w:rsidR="009428F1" w:rsidRPr="00181262" w:rsidRDefault="00357830" w:rsidP="0034582A">
            <w:pPr>
              <w:spacing w:after="0" w:line="240" w:lineRule="auto"/>
              <w:ind w:right="1417"/>
              <w:rPr>
                <w:rFonts w:ascii="Arial" w:hAnsi="Arial" w:cs="Arial"/>
              </w:rPr>
            </w:pPr>
            <w:r>
              <w:rPr>
                <w:rFonts w:ascii="Arial" w:hAnsi="Arial" w:cs="Arial"/>
              </w:rPr>
              <w:t xml:space="preserve"> 4. Herr Wendenkampf</w:t>
            </w:r>
          </w:p>
        </w:tc>
      </w:tr>
    </w:tbl>
    <w:p w:rsidR="009428F1" w:rsidRDefault="009428F1" w:rsidP="0034582A">
      <w:pPr>
        <w:spacing w:after="0" w:line="240" w:lineRule="auto"/>
        <w:ind w:right="1417"/>
        <w:rPr>
          <w:rFonts w:ascii="Arial" w:hAnsi="Arial" w:cs="Arial"/>
          <w:i/>
          <w:color w:val="000000"/>
          <w:sz w:val="16"/>
          <w:szCs w:val="16"/>
          <w:u w:val="single"/>
          <w:lang w:eastAsia="de-DE"/>
        </w:rPr>
      </w:pPr>
    </w:p>
    <w:p w:rsidR="00092630" w:rsidRDefault="00092630" w:rsidP="0034582A">
      <w:pPr>
        <w:spacing w:after="0" w:line="240" w:lineRule="auto"/>
        <w:ind w:right="1417"/>
        <w:rPr>
          <w:rFonts w:ascii="Arial" w:hAnsi="Arial" w:cs="Arial"/>
          <w:i/>
          <w:color w:val="000000"/>
          <w:sz w:val="16"/>
          <w:szCs w:val="16"/>
          <w:u w:val="single"/>
          <w:lang w:eastAsia="de-DE"/>
        </w:rPr>
      </w:pPr>
    </w:p>
    <w:p w:rsidR="000935B2" w:rsidRPr="000935B2" w:rsidRDefault="000935B2" w:rsidP="0034582A">
      <w:pPr>
        <w:spacing w:after="0" w:line="240" w:lineRule="auto"/>
        <w:ind w:right="1417"/>
        <w:rPr>
          <w:rFonts w:ascii="Arial" w:hAnsi="Arial" w:cs="Arial"/>
          <w:i/>
          <w:color w:val="000000"/>
          <w:sz w:val="16"/>
          <w:szCs w:val="16"/>
          <w:u w:val="single"/>
          <w:lang w:eastAsia="de-DE"/>
        </w:rPr>
      </w:pPr>
    </w:p>
    <w:p w:rsidR="00EA101A" w:rsidRPr="00123C5E" w:rsidRDefault="00FA04A2" w:rsidP="0034582A">
      <w:pPr>
        <w:spacing w:after="0" w:line="240" w:lineRule="auto"/>
        <w:ind w:right="1417"/>
        <w:rPr>
          <w:rFonts w:ascii="Arial" w:hAnsi="Arial" w:cs="Arial"/>
          <w:i/>
          <w:color w:val="000000"/>
          <w:szCs w:val="20"/>
          <w:u w:val="single"/>
          <w:lang w:eastAsia="de-DE"/>
        </w:rPr>
      </w:pPr>
      <w:r>
        <w:rPr>
          <w:rFonts w:ascii="Arial" w:hAnsi="Arial" w:cs="Arial"/>
          <w:i/>
          <w:color w:val="000000"/>
          <w:szCs w:val="20"/>
          <w:u w:val="single"/>
          <w:lang w:eastAsia="de-DE"/>
        </w:rPr>
        <w:t>von den 12</w:t>
      </w:r>
      <w:r w:rsidR="00EA101A" w:rsidRPr="00123C5E">
        <w:rPr>
          <w:rFonts w:ascii="Arial" w:hAnsi="Arial" w:cs="Arial"/>
          <w:i/>
          <w:color w:val="000000"/>
          <w:szCs w:val="20"/>
          <w:u w:val="single"/>
          <w:lang w:eastAsia="de-DE"/>
        </w:rPr>
        <w:t xml:space="preserve"> beratenden Mitgliedern anwesend:</w:t>
      </w:r>
    </w:p>
    <w:p w:rsidR="00EA101A" w:rsidRPr="000935B2" w:rsidRDefault="00EA101A" w:rsidP="0034582A">
      <w:pPr>
        <w:spacing w:after="0" w:line="240" w:lineRule="auto"/>
        <w:ind w:right="1417"/>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18"/>
        <w:gridCol w:w="5044"/>
      </w:tblGrid>
      <w:tr w:rsidR="00EA101A" w:rsidRPr="006B1B41" w:rsidTr="00EC156B">
        <w:tc>
          <w:tcPr>
            <w:tcW w:w="4018" w:type="dxa"/>
          </w:tcPr>
          <w:p w:rsidR="00EA101A" w:rsidRPr="006B1B41" w:rsidRDefault="00FA04A2" w:rsidP="0034582A">
            <w:pPr>
              <w:spacing w:after="0" w:line="240" w:lineRule="auto"/>
              <w:ind w:right="1417"/>
              <w:rPr>
                <w:rFonts w:ascii="Arial" w:hAnsi="Arial" w:cs="Arial"/>
              </w:rPr>
            </w:pPr>
            <w:r>
              <w:rPr>
                <w:rFonts w:ascii="Arial" w:hAnsi="Arial" w:cs="Arial"/>
              </w:rPr>
              <w:t>1.  Frau Specht</w:t>
            </w:r>
          </w:p>
        </w:tc>
        <w:tc>
          <w:tcPr>
            <w:tcW w:w="5044" w:type="dxa"/>
          </w:tcPr>
          <w:p w:rsidR="00354645" w:rsidRPr="006B1B41" w:rsidRDefault="00357830" w:rsidP="0034582A">
            <w:pPr>
              <w:spacing w:after="0" w:line="240" w:lineRule="auto"/>
              <w:ind w:right="1417"/>
              <w:rPr>
                <w:rFonts w:ascii="Arial" w:hAnsi="Arial" w:cs="Arial"/>
              </w:rPr>
            </w:pPr>
            <w:r>
              <w:rPr>
                <w:rFonts w:ascii="Arial" w:hAnsi="Arial" w:cs="Arial"/>
              </w:rPr>
              <w:t>4</w:t>
            </w:r>
            <w:r w:rsidR="00FA04A2">
              <w:rPr>
                <w:rFonts w:ascii="Arial" w:hAnsi="Arial" w:cs="Arial"/>
              </w:rPr>
              <w:t xml:space="preserve">.  </w:t>
            </w:r>
            <w:r w:rsidR="00092630">
              <w:rPr>
                <w:rFonts w:ascii="Arial" w:hAnsi="Arial" w:cs="Arial"/>
              </w:rPr>
              <w:t>Herr Bunk</w:t>
            </w:r>
          </w:p>
        </w:tc>
      </w:tr>
      <w:tr w:rsidR="00092630" w:rsidRPr="006B1B41" w:rsidTr="00EC156B">
        <w:tc>
          <w:tcPr>
            <w:tcW w:w="4018" w:type="dxa"/>
          </w:tcPr>
          <w:p w:rsidR="00092630" w:rsidRDefault="00092630" w:rsidP="0034582A">
            <w:pPr>
              <w:spacing w:after="0" w:line="240" w:lineRule="auto"/>
              <w:ind w:right="1417"/>
              <w:rPr>
                <w:rFonts w:ascii="Arial" w:hAnsi="Arial" w:cs="Arial"/>
              </w:rPr>
            </w:pPr>
            <w:r>
              <w:rPr>
                <w:rFonts w:ascii="Arial" w:hAnsi="Arial" w:cs="Arial"/>
              </w:rPr>
              <w:t>2.  Frau Prof. Dr. Mingerzahn</w:t>
            </w:r>
            <w:r w:rsidR="00357830">
              <w:rPr>
                <w:rFonts w:ascii="Arial" w:hAnsi="Arial" w:cs="Arial"/>
              </w:rPr>
              <w:t xml:space="preserve"> bis</w:t>
            </w:r>
            <w:r>
              <w:rPr>
                <w:rFonts w:ascii="Arial" w:hAnsi="Arial" w:cs="Arial"/>
              </w:rPr>
              <w:t xml:space="preserve">13.15 </w:t>
            </w:r>
          </w:p>
        </w:tc>
        <w:tc>
          <w:tcPr>
            <w:tcW w:w="5044" w:type="dxa"/>
          </w:tcPr>
          <w:p w:rsidR="00092630" w:rsidRDefault="00357830" w:rsidP="0034582A">
            <w:pPr>
              <w:spacing w:after="0" w:line="240" w:lineRule="auto"/>
              <w:ind w:right="1417"/>
              <w:rPr>
                <w:rFonts w:ascii="Arial" w:hAnsi="Arial" w:cs="Arial"/>
              </w:rPr>
            </w:pPr>
            <w:r>
              <w:rPr>
                <w:rFonts w:ascii="Arial" w:hAnsi="Arial" w:cs="Arial"/>
              </w:rPr>
              <w:t>5.  Frau Dr. Späthe</w:t>
            </w:r>
          </w:p>
        </w:tc>
      </w:tr>
      <w:tr w:rsidR="00354645" w:rsidRPr="006B1B41" w:rsidTr="00EC156B">
        <w:tc>
          <w:tcPr>
            <w:tcW w:w="4018" w:type="dxa"/>
          </w:tcPr>
          <w:p w:rsidR="00354645" w:rsidRDefault="00357830" w:rsidP="0034582A">
            <w:pPr>
              <w:spacing w:after="0" w:line="240" w:lineRule="auto"/>
              <w:ind w:right="1417"/>
              <w:rPr>
                <w:rFonts w:ascii="Arial" w:hAnsi="Arial" w:cs="Arial"/>
              </w:rPr>
            </w:pPr>
            <w:r>
              <w:rPr>
                <w:rFonts w:ascii="Arial" w:hAnsi="Arial" w:cs="Arial"/>
              </w:rPr>
              <w:t>3</w:t>
            </w:r>
            <w:r w:rsidR="00FA04A2">
              <w:rPr>
                <w:rFonts w:ascii="Arial" w:hAnsi="Arial" w:cs="Arial"/>
              </w:rPr>
              <w:t xml:space="preserve">.  </w:t>
            </w:r>
            <w:r w:rsidR="00092630">
              <w:rPr>
                <w:rFonts w:ascii="Arial" w:hAnsi="Arial" w:cs="Arial"/>
              </w:rPr>
              <w:t>Frau Dr. Tittel</w:t>
            </w:r>
          </w:p>
        </w:tc>
        <w:tc>
          <w:tcPr>
            <w:tcW w:w="5044" w:type="dxa"/>
          </w:tcPr>
          <w:p w:rsidR="00354645" w:rsidRDefault="00354645" w:rsidP="0034582A">
            <w:pPr>
              <w:spacing w:after="0" w:line="240" w:lineRule="auto"/>
              <w:ind w:right="1417"/>
              <w:rPr>
                <w:rFonts w:ascii="Arial" w:hAnsi="Arial" w:cs="Arial"/>
              </w:rPr>
            </w:pPr>
          </w:p>
        </w:tc>
      </w:tr>
    </w:tbl>
    <w:p w:rsidR="00EA101A" w:rsidRDefault="00EA101A" w:rsidP="0034582A">
      <w:pPr>
        <w:spacing w:after="0" w:line="240" w:lineRule="auto"/>
        <w:ind w:right="1417"/>
        <w:rPr>
          <w:rFonts w:ascii="Arial" w:hAnsi="Arial" w:cs="Arial"/>
          <w:sz w:val="16"/>
          <w:szCs w:val="16"/>
        </w:rPr>
      </w:pPr>
    </w:p>
    <w:p w:rsidR="00EC156B" w:rsidRPr="000935B2" w:rsidRDefault="00EC156B" w:rsidP="0034582A">
      <w:pPr>
        <w:spacing w:after="0" w:line="240" w:lineRule="auto"/>
        <w:ind w:right="1417"/>
        <w:rPr>
          <w:rFonts w:ascii="Arial" w:hAnsi="Arial" w:cs="Arial"/>
          <w:sz w:val="16"/>
          <w:szCs w:val="16"/>
        </w:rPr>
      </w:pPr>
    </w:p>
    <w:p w:rsidR="00FA04A2" w:rsidRPr="00FA04A2" w:rsidRDefault="00FA04A2" w:rsidP="0034582A">
      <w:pPr>
        <w:spacing w:after="0" w:line="240" w:lineRule="auto"/>
        <w:ind w:right="1417"/>
        <w:rPr>
          <w:rFonts w:ascii="Arial" w:hAnsi="Arial" w:cs="Arial"/>
          <w:i/>
          <w:u w:val="single"/>
        </w:rPr>
      </w:pPr>
      <w:r w:rsidRPr="00FA04A2">
        <w:rPr>
          <w:rFonts w:ascii="Arial" w:hAnsi="Arial" w:cs="Arial"/>
          <w:i/>
          <w:u w:val="single"/>
        </w:rPr>
        <w:t>von den 12</w:t>
      </w:r>
      <w:r>
        <w:rPr>
          <w:rFonts w:ascii="Arial" w:hAnsi="Arial" w:cs="Arial"/>
          <w:i/>
          <w:u w:val="single"/>
        </w:rPr>
        <w:t xml:space="preserve"> stellvertretenden </w:t>
      </w:r>
      <w:r w:rsidRPr="00FA04A2">
        <w:rPr>
          <w:rFonts w:ascii="Arial" w:hAnsi="Arial" w:cs="Arial"/>
          <w:i/>
          <w:u w:val="single"/>
        </w:rPr>
        <w:t>beratenden Mitgliedern anwesend:</w:t>
      </w:r>
    </w:p>
    <w:p w:rsidR="00FA04A2" w:rsidRPr="00FA04A2" w:rsidRDefault="00FA04A2" w:rsidP="0034582A">
      <w:pPr>
        <w:spacing w:after="0" w:line="240" w:lineRule="auto"/>
        <w:ind w:right="1417"/>
        <w:rPr>
          <w:rFonts w:ascii="Arial" w:hAnsi="Arial" w:cs="Arial"/>
          <w:i/>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14"/>
        <w:gridCol w:w="5048"/>
      </w:tblGrid>
      <w:tr w:rsidR="00EC156B" w:rsidRPr="00FA04A2" w:rsidTr="00EC156B">
        <w:tc>
          <w:tcPr>
            <w:tcW w:w="4014" w:type="dxa"/>
          </w:tcPr>
          <w:p w:rsidR="00FA04A2" w:rsidRPr="00EC156B" w:rsidRDefault="00EC156B" w:rsidP="0034582A">
            <w:pPr>
              <w:spacing w:after="0" w:line="240" w:lineRule="auto"/>
              <w:ind w:right="1417"/>
              <w:jc w:val="both"/>
              <w:rPr>
                <w:rFonts w:ascii="Arial" w:hAnsi="Arial" w:cs="Arial"/>
              </w:rPr>
            </w:pPr>
            <w:r w:rsidRPr="00EC156B">
              <w:rPr>
                <w:rFonts w:ascii="Arial" w:hAnsi="Arial" w:cs="Arial"/>
              </w:rPr>
              <w:t>1</w:t>
            </w:r>
            <w:r w:rsidR="00092630">
              <w:rPr>
                <w:rFonts w:ascii="Arial" w:hAnsi="Arial" w:cs="Arial"/>
              </w:rPr>
              <w:t>.</w:t>
            </w:r>
            <w:r w:rsidR="00357830">
              <w:rPr>
                <w:rFonts w:ascii="Arial" w:hAnsi="Arial" w:cs="Arial"/>
              </w:rPr>
              <w:t xml:space="preserve"> </w:t>
            </w:r>
            <w:r w:rsidR="00092630">
              <w:rPr>
                <w:rFonts w:ascii="Arial" w:hAnsi="Arial" w:cs="Arial"/>
              </w:rPr>
              <w:t xml:space="preserve"> </w:t>
            </w:r>
            <w:r w:rsidR="00357830">
              <w:rPr>
                <w:rFonts w:ascii="Arial" w:hAnsi="Arial" w:cs="Arial"/>
              </w:rPr>
              <w:t>Herr Bischoff</w:t>
            </w:r>
          </w:p>
        </w:tc>
        <w:tc>
          <w:tcPr>
            <w:tcW w:w="5048" w:type="dxa"/>
          </w:tcPr>
          <w:p w:rsidR="00FA04A2" w:rsidRPr="00EC156B" w:rsidRDefault="00FA04A2" w:rsidP="0034582A">
            <w:pPr>
              <w:spacing w:after="0" w:line="240" w:lineRule="auto"/>
              <w:ind w:right="1417"/>
              <w:rPr>
                <w:rFonts w:ascii="Arial" w:hAnsi="Arial" w:cs="Arial"/>
              </w:rPr>
            </w:pPr>
            <w:r w:rsidRPr="00EC156B">
              <w:rPr>
                <w:rFonts w:ascii="Arial" w:hAnsi="Arial" w:cs="Arial"/>
              </w:rPr>
              <w:t xml:space="preserve">  </w:t>
            </w:r>
            <w:r w:rsidR="00EC156B">
              <w:rPr>
                <w:rFonts w:ascii="Arial" w:hAnsi="Arial" w:cs="Arial"/>
              </w:rPr>
              <w:t>3</w:t>
            </w:r>
            <w:r w:rsidR="00EC156B" w:rsidRPr="00EC156B">
              <w:rPr>
                <w:rFonts w:ascii="Arial" w:hAnsi="Arial" w:cs="Arial"/>
              </w:rPr>
              <w:t xml:space="preserve">. </w:t>
            </w:r>
            <w:r w:rsidR="00357830">
              <w:rPr>
                <w:rFonts w:ascii="Arial" w:hAnsi="Arial" w:cs="Arial"/>
              </w:rPr>
              <w:t>Frau Hohmann</w:t>
            </w:r>
            <w:r w:rsidR="00E07045">
              <w:rPr>
                <w:rFonts w:ascii="Arial" w:hAnsi="Arial" w:cs="Arial"/>
              </w:rPr>
              <w:t xml:space="preserve"> ab 10.00 Uhr</w:t>
            </w:r>
          </w:p>
        </w:tc>
      </w:tr>
      <w:tr w:rsidR="00EC156B" w:rsidRPr="00FA04A2" w:rsidTr="00EC156B">
        <w:tc>
          <w:tcPr>
            <w:tcW w:w="4014" w:type="dxa"/>
          </w:tcPr>
          <w:p w:rsidR="00FA04A2" w:rsidRPr="00EC156B" w:rsidRDefault="00EC156B" w:rsidP="0034582A">
            <w:pPr>
              <w:spacing w:after="0" w:line="240" w:lineRule="auto"/>
              <w:ind w:right="1417"/>
              <w:jc w:val="both"/>
              <w:rPr>
                <w:rFonts w:ascii="Arial" w:hAnsi="Arial" w:cs="Arial"/>
              </w:rPr>
            </w:pPr>
            <w:r w:rsidRPr="00EC156B">
              <w:rPr>
                <w:rFonts w:ascii="Arial" w:hAnsi="Arial" w:cs="Arial"/>
              </w:rPr>
              <w:t>2.</w:t>
            </w:r>
            <w:r>
              <w:rPr>
                <w:rFonts w:ascii="Arial" w:hAnsi="Arial" w:cs="Arial"/>
              </w:rPr>
              <w:t xml:space="preserve"> </w:t>
            </w:r>
            <w:r w:rsidR="00357830">
              <w:rPr>
                <w:rFonts w:ascii="Arial" w:hAnsi="Arial" w:cs="Arial"/>
              </w:rPr>
              <w:t xml:space="preserve"> Frau Gorr</w:t>
            </w:r>
          </w:p>
        </w:tc>
        <w:tc>
          <w:tcPr>
            <w:tcW w:w="5048" w:type="dxa"/>
          </w:tcPr>
          <w:p w:rsidR="00FA04A2" w:rsidRPr="00EC156B" w:rsidRDefault="00EC156B" w:rsidP="0034582A">
            <w:pPr>
              <w:spacing w:after="0" w:line="240" w:lineRule="auto"/>
              <w:ind w:right="1417"/>
              <w:rPr>
                <w:rFonts w:ascii="Arial" w:hAnsi="Arial" w:cs="Arial"/>
              </w:rPr>
            </w:pPr>
            <w:r>
              <w:rPr>
                <w:rFonts w:ascii="Arial" w:hAnsi="Arial" w:cs="Arial"/>
              </w:rPr>
              <w:t xml:space="preserve"> </w:t>
            </w:r>
            <w:r w:rsidR="00FA04A2" w:rsidRPr="00EC156B">
              <w:rPr>
                <w:rFonts w:ascii="Arial" w:hAnsi="Arial" w:cs="Arial"/>
              </w:rPr>
              <w:t xml:space="preserve"> </w:t>
            </w:r>
            <w:r>
              <w:rPr>
                <w:rFonts w:ascii="Arial" w:hAnsi="Arial" w:cs="Arial"/>
              </w:rPr>
              <w:t>4</w:t>
            </w:r>
            <w:r w:rsidRPr="00EC156B">
              <w:rPr>
                <w:rFonts w:ascii="Arial" w:hAnsi="Arial" w:cs="Arial"/>
              </w:rPr>
              <w:t xml:space="preserve">. Herr </w:t>
            </w:r>
            <w:r w:rsidR="00357830">
              <w:rPr>
                <w:rFonts w:ascii="Arial" w:hAnsi="Arial" w:cs="Arial"/>
              </w:rPr>
              <w:t>Backhaus</w:t>
            </w:r>
          </w:p>
        </w:tc>
      </w:tr>
    </w:tbl>
    <w:p w:rsidR="00FA04A2" w:rsidRDefault="00FA04A2" w:rsidP="0034582A">
      <w:pPr>
        <w:spacing w:after="0" w:line="240" w:lineRule="auto"/>
        <w:ind w:right="1417"/>
        <w:rPr>
          <w:rFonts w:ascii="Arial" w:hAnsi="Arial" w:cs="Arial"/>
          <w:i/>
          <w:u w:val="single"/>
        </w:rPr>
      </w:pPr>
    </w:p>
    <w:p w:rsidR="00380A55" w:rsidRDefault="00380A55" w:rsidP="0034582A">
      <w:pPr>
        <w:spacing w:after="0" w:line="240" w:lineRule="auto"/>
        <w:ind w:right="1417"/>
        <w:rPr>
          <w:rFonts w:ascii="Arial" w:hAnsi="Arial" w:cs="Arial"/>
          <w:i/>
          <w:u w:val="single"/>
        </w:rPr>
      </w:pPr>
    </w:p>
    <w:p w:rsidR="00EA101A" w:rsidRDefault="00EA101A" w:rsidP="0034582A">
      <w:pPr>
        <w:spacing w:after="0" w:line="240" w:lineRule="auto"/>
        <w:ind w:right="1417"/>
        <w:rPr>
          <w:rFonts w:ascii="Arial" w:hAnsi="Arial" w:cs="Arial"/>
          <w:i/>
          <w:u w:val="single"/>
        </w:rPr>
      </w:pPr>
      <w:r w:rsidRPr="00123C5E">
        <w:rPr>
          <w:rFonts w:ascii="Arial" w:hAnsi="Arial" w:cs="Arial"/>
          <w:i/>
          <w:u w:val="single"/>
        </w:rPr>
        <w:t>anwesende Mitarbeiter der Verwaltung:</w:t>
      </w:r>
    </w:p>
    <w:p w:rsidR="00EA101A" w:rsidRPr="000935B2" w:rsidRDefault="00EA101A" w:rsidP="0034582A">
      <w:pPr>
        <w:spacing w:after="0" w:line="240" w:lineRule="auto"/>
        <w:ind w:right="1417"/>
        <w:rPr>
          <w:rFonts w:ascii="Arial" w:hAnsi="Arial" w:cs="Arial"/>
          <w:i/>
          <w:sz w:val="16"/>
          <w:szCs w:val="1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3"/>
        <w:gridCol w:w="4529"/>
      </w:tblGrid>
      <w:tr w:rsidR="001013BE" w:rsidRPr="006B1B41" w:rsidTr="00357830">
        <w:tc>
          <w:tcPr>
            <w:tcW w:w="4533" w:type="dxa"/>
          </w:tcPr>
          <w:p w:rsidR="001013BE" w:rsidRPr="006B1B41" w:rsidRDefault="00415D0E" w:rsidP="0034582A">
            <w:pPr>
              <w:spacing w:after="0" w:line="240" w:lineRule="auto"/>
              <w:ind w:right="1417"/>
              <w:rPr>
                <w:rFonts w:ascii="Arial" w:hAnsi="Arial" w:cs="Arial"/>
              </w:rPr>
            </w:pPr>
            <w:r w:rsidRPr="00415D0E">
              <w:rPr>
                <w:rFonts w:ascii="Arial" w:hAnsi="Arial" w:cs="Arial"/>
              </w:rPr>
              <w:t>Frau Hofmann (MS)</w:t>
            </w:r>
            <w:r w:rsidR="00EC156B">
              <w:rPr>
                <w:rFonts w:ascii="Arial" w:hAnsi="Arial" w:cs="Arial"/>
              </w:rPr>
              <w:t xml:space="preserve"> </w:t>
            </w:r>
          </w:p>
        </w:tc>
        <w:tc>
          <w:tcPr>
            <w:tcW w:w="4529" w:type="dxa"/>
          </w:tcPr>
          <w:p w:rsidR="001013BE" w:rsidRDefault="00D87CF7" w:rsidP="0034582A">
            <w:pPr>
              <w:spacing w:after="0" w:line="240" w:lineRule="auto"/>
              <w:ind w:right="1417"/>
              <w:rPr>
                <w:rFonts w:ascii="Arial" w:hAnsi="Arial" w:cs="Arial"/>
              </w:rPr>
            </w:pPr>
            <w:r>
              <w:rPr>
                <w:rFonts w:ascii="Arial" w:hAnsi="Arial" w:cs="Arial"/>
              </w:rPr>
              <w:t xml:space="preserve">Herr </w:t>
            </w:r>
            <w:r w:rsidR="00357830">
              <w:rPr>
                <w:rFonts w:ascii="Arial" w:hAnsi="Arial" w:cs="Arial"/>
              </w:rPr>
              <w:t>Schoensee</w:t>
            </w:r>
            <w:r w:rsidR="00354645">
              <w:rPr>
                <w:rFonts w:ascii="Arial" w:hAnsi="Arial" w:cs="Arial"/>
              </w:rPr>
              <w:t xml:space="preserve"> (MS)</w:t>
            </w:r>
          </w:p>
        </w:tc>
      </w:tr>
      <w:tr w:rsidR="00C84900" w:rsidRPr="006B1B41" w:rsidTr="00357830">
        <w:tc>
          <w:tcPr>
            <w:tcW w:w="4533" w:type="dxa"/>
          </w:tcPr>
          <w:p w:rsidR="00C84900" w:rsidRDefault="00357830" w:rsidP="0034582A">
            <w:pPr>
              <w:spacing w:after="0" w:line="240" w:lineRule="auto"/>
              <w:ind w:right="1417"/>
              <w:rPr>
                <w:rFonts w:ascii="Arial" w:hAnsi="Arial" w:cs="Arial"/>
              </w:rPr>
            </w:pPr>
            <w:r>
              <w:rPr>
                <w:rFonts w:ascii="Arial" w:hAnsi="Arial" w:cs="Arial"/>
              </w:rPr>
              <w:t>Frau Großberndt</w:t>
            </w:r>
            <w:r w:rsidR="00685C23">
              <w:rPr>
                <w:rFonts w:ascii="Arial" w:hAnsi="Arial" w:cs="Arial"/>
              </w:rPr>
              <w:t xml:space="preserve"> </w:t>
            </w:r>
            <w:r w:rsidR="00891E00">
              <w:rPr>
                <w:rFonts w:ascii="Arial" w:hAnsi="Arial" w:cs="Arial"/>
              </w:rPr>
              <w:t>(MS)</w:t>
            </w:r>
          </w:p>
        </w:tc>
        <w:tc>
          <w:tcPr>
            <w:tcW w:w="4529" w:type="dxa"/>
          </w:tcPr>
          <w:p w:rsidR="00C84900" w:rsidRDefault="00357830" w:rsidP="0034582A">
            <w:pPr>
              <w:spacing w:after="0" w:line="240" w:lineRule="auto"/>
              <w:ind w:right="1417"/>
              <w:rPr>
                <w:rFonts w:ascii="Arial" w:hAnsi="Arial" w:cs="Arial"/>
              </w:rPr>
            </w:pPr>
            <w:r>
              <w:rPr>
                <w:rFonts w:ascii="Arial" w:hAnsi="Arial" w:cs="Arial"/>
              </w:rPr>
              <w:t>Frau Heinecke</w:t>
            </w:r>
            <w:r w:rsidR="00354645">
              <w:rPr>
                <w:rFonts w:ascii="Arial" w:hAnsi="Arial" w:cs="Arial"/>
              </w:rPr>
              <w:t xml:space="preserve"> (LVwA)</w:t>
            </w:r>
          </w:p>
        </w:tc>
      </w:tr>
    </w:tbl>
    <w:p w:rsidR="00B15F41" w:rsidRDefault="00B15F41" w:rsidP="0034582A">
      <w:pPr>
        <w:spacing w:after="0" w:line="240" w:lineRule="auto"/>
        <w:ind w:right="1417"/>
        <w:rPr>
          <w:rFonts w:ascii="Arial" w:hAnsi="Arial" w:cs="Arial"/>
          <w:i/>
          <w:u w:val="single"/>
        </w:rPr>
      </w:pPr>
    </w:p>
    <w:p w:rsidR="00DB1EF7" w:rsidRDefault="00DB1EF7" w:rsidP="0034582A">
      <w:pPr>
        <w:spacing w:after="0" w:line="240" w:lineRule="auto"/>
        <w:ind w:right="1417"/>
        <w:rPr>
          <w:rFonts w:ascii="Arial" w:hAnsi="Arial" w:cs="Arial"/>
          <w:i/>
          <w:u w:val="single"/>
        </w:rPr>
      </w:pPr>
    </w:p>
    <w:p w:rsidR="00DB1EF7" w:rsidRPr="0048714B" w:rsidRDefault="00DB1EF7" w:rsidP="0034582A">
      <w:pPr>
        <w:spacing w:after="0" w:line="240" w:lineRule="auto"/>
        <w:ind w:right="1417"/>
        <w:rPr>
          <w:rFonts w:ascii="Arial" w:hAnsi="Arial" w:cs="Arial"/>
          <w:i/>
          <w:u w:val="single"/>
        </w:rPr>
      </w:pPr>
    </w:p>
    <w:p w:rsidR="00432BDC" w:rsidRPr="00432BDC" w:rsidRDefault="00432BDC" w:rsidP="0034582A">
      <w:pPr>
        <w:spacing w:after="0" w:line="240" w:lineRule="auto"/>
        <w:ind w:right="1417"/>
        <w:rPr>
          <w:rFonts w:ascii="Arial" w:hAnsi="Arial" w:cs="Arial"/>
          <w:i/>
          <w:u w:val="single"/>
        </w:rPr>
      </w:pPr>
      <w:r w:rsidRPr="00432BDC">
        <w:rPr>
          <w:rFonts w:ascii="Arial" w:hAnsi="Arial" w:cs="Arial"/>
          <w:i/>
          <w:u w:val="single"/>
        </w:rPr>
        <w:t>anwesende Gäste:</w:t>
      </w:r>
    </w:p>
    <w:p w:rsidR="00432BDC" w:rsidRPr="00432BDC" w:rsidRDefault="00432BDC" w:rsidP="0034582A">
      <w:pPr>
        <w:spacing w:after="0" w:line="240" w:lineRule="auto"/>
        <w:ind w:right="1417"/>
        <w:rPr>
          <w:rFonts w:ascii="Arial" w:hAnsi="Arial" w:cs="Arial"/>
        </w:rPr>
      </w:pPr>
      <w:r w:rsidRPr="00432BDC">
        <w:rPr>
          <w:rFonts w:ascii="Arial" w:hAnsi="Arial" w:cs="Arial"/>
        </w:rPr>
        <w:t xml:space="preserve">Neben den namentlich aufgeführten Personen haben </w:t>
      </w:r>
      <w:r w:rsidR="006A04CB">
        <w:rPr>
          <w:rFonts w:ascii="Arial" w:hAnsi="Arial" w:cs="Arial"/>
        </w:rPr>
        <w:t xml:space="preserve">12 </w:t>
      </w:r>
      <w:r w:rsidRPr="00432BDC">
        <w:rPr>
          <w:rFonts w:ascii="Arial" w:hAnsi="Arial" w:cs="Arial"/>
        </w:rPr>
        <w:t>Gäste an der Sitzung teilgenommen.</w:t>
      </w:r>
    </w:p>
    <w:p w:rsidR="00685C23" w:rsidRDefault="00685C23" w:rsidP="0034582A">
      <w:pPr>
        <w:spacing w:after="0" w:line="240" w:lineRule="auto"/>
        <w:ind w:right="1417"/>
        <w:rPr>
          <w:rFonts w:ascii="Arial" w:hAnsi="Arial" w:cs="Arial"/>
          <w:b/>
        </w:rPr>
      </w:pPr>
    </w:p>
    <w:p w:rsidR="00DB1EF7" w:rsidRDefault="00DB1EF7" w:rsidP="0034582A">
      <w:pPr>
        <w:spacing w:after="0" w:line="240" w:lineRule="auto"/>
        <w:ind w:right="1417"/>
        <w:rPr>
          <w:rFonts w:ascii="Arial" w:hAnsi="Arial" w:cs="Arial"/>
          <w:b/>
        </w:rPr>
      </w:pPr>
    </w:p>
    <w:p w:rsidR="00DB1EF7" w:rsidRDefault="00DB1EF7" w:rsidP="0034582A">
      <w:pPr>
        <w:spacing w:after="0" w:line="240" w:lineRule="auto"/>
        <w:ind w:right="1417"/>
        <w:rPr>
          <w:rFonts w:ascii="Arial" w:hAnsi="Arial" w:cs="Arial"/>
          <w:b/>
        </w:rPr>
      </w:pPr>
    </w:p>
    <w:p w:rsidR="00DB1EF7" w:rsidRDefault="00DB1EF7" w:rsidP="0034582A">
      <w:pPr>
        <w:spacing w:after="0" w:line="240" w:lineRule="auto"/>
        <w:ind w:right="1417"/>
        <w:rPr>
          <w:rFonts w:ascii="Arial" w:hAnsi="Arial" w:cs="Arial"/>
          <w:b/>
        </w:rPr>
      </w:pPr>
    </w:p>
    <w:p w:rsidR="00DB1EF7" w:rsidRDefault="00DB1EF7" w:rsidP="0034582A">
      <w:pPr>
        <w:spacing w:after="0" w:line="240" w:lineRule="auto"/>
        <w:ind w:right="1417"/>
        <w:rPr>
          <w:rFonts w:ascii="Arial" w:hAnsi="Arial" w:cs="Arial"/>
          <w:b/>
        </w:rPr>
      </w:pPr>
    </w:p>
    <w:p w:rsidR="00DB1EF7" w:rsidRDefault="00DB1EF7" w:rsidP="0034582A">
      <w:pPr>
        <w:spacing w:after="0" w:line="240" w:lineRule="auto"/>
        <w:ind w:right="1417"/>
        <w:rPr>
          <w:rFonts w:ascii="Arial" w:hAnsi="Arial" w:cs="Arial"/>
          <w:b/>
        </w:rPr>
      </w:pPr>
    </w:p>
    <w:p w:rsidR="00685C23" w:rsidRDefault="00685C23" w:rsidP="0034582A">
      <w:pPr>
        <w:spacing w:after="0" w:line="240" w:lineRule="auto"/>
        <w:ind w:right="1417"/>
        <w:rPr>
          <w:rFonts w:ascii="Arial" w:hAnsi="Arial" w:cs="Arial"/>
          <w:b/>
        </w:rPr>
      </w:pPr>
    </w:p>
    <w:p w:rsidR="00EA101A" w:rsidRDefault="00EA101A" w:rsidP="0034582A">
      <w:pPr>
        <w:spacing w:after="0" w:line="240" w:lineRule="auto"/>
        <w:ind w:right="1417"/>
        <w:rPr>
          <w:rFonts w:ascii="Arial" w:hAnsi="Arial" w:cs="Arial"/>
          <w:b/>
        </w:rPr>
      </w:pPr>
      <w:r>
        <w:rPr>
          <w:rFonts w:ascii="Arial" w:hAnsi="Arial" w:cs="Arial"/>
          <w:b/>
        </w:rPr>
        <w:t>Z</w:t>
      </w:r>
      <w:r w:rsidRPr="0099775A">
        <w:rPr>
          <w:rFonts w:ascii="Arial" w:hAnsi="Arial" w:cs="Arial"/>
          <w:b/>
        </w:rPr>
        <w:t>u den einzelnen Punkten der Tagesordnung:</w:t>
      </w:r>
    </w:p>
    <w:p w:rsidR="00EA101A" w:rsidRPr="0048714B" w:rsidRDefault="00EA101A" w:rsidP="0034582A">
      <w:pPr>
        <w:spacing w:after="0" w:line="240" w:lineRule="auto"/>
        <w:ind w:right="1417"/>
        <w:rPr>
          <w:rFonts w:ascii="Arial" w:hAnsi="Arial" w:cs="Arial"/>
          <w:b/>
        </w:rPr>
      </w:pPr>
    </w:p>
    <w:p w:rsidR="00EA101A" w:rsidRPr="0048714B" w:rsidRDefault="00EA101A" w:rsidP="0034582A">
      <w:pPr>
        <w:spacing w:after="0" w:line="240" w:lineRule="auto"/>
        <w:ind w:right="1417"/>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10"/>
        <w:gridCol w:w="6407"/>
        <w:gridCol w:w="645"/>
      </w:tblGrid>
      <w:tr w:rsidR="00E07045" w:rsidRPr="004E51EA" w:rsidTr="00E07045">
        <w:tc>
          <w:tcPr>
            <w:tcW w:w="1137" w:type="dxa"/>
          </w:tcPr>
          <w:p w:rsidR="00E07045" w:rsidRPr="004E51EA" w:rsidRDefault="00E07045" w:rsidP="0034582A">
            <w:pPr>
              <w:spacing w:after="0" w:line="240" w:lineRule="auto"/>
              <w:ind w:right="1417"/>
              <w:rPr>
                <w:rFonts w:ascii="Arial" w:hAnsi="Arial" w:cs="Arial"/>
              </w:rPr>
            </w:pPr>
            <w:r w:rsidRPr="004E51EA">
              <w:rPr>
                <w:rFonts w:ascii="Arial" w:hAnsi="Arial" w:cs="Arial"/>
              </w:rPr>
              <w:t>TOP 1</w:t>
            </w:r>
          </w:p>
        </w:tc>
        <w:tc>
          <w:tcPr>
            <w:tcW w:w="7157" w:type="dxa"/>
          </w:tcPr>
          <w:p w:rsidR="00E07045" w:rsidRPr="004E51EA" w:rsidRDefault="00E07045" w:rsidP="0034582A">
            <w:pPr>
              <w:spacing w:after="0" w:line="240" w:lineRule="auto"/>
              <w:ind w:right="1417"/>
              <w:rPr>
                <w:rFonts w:ascii="Arial" w:hAnsi="Arial" w:cs="Arial"/>
              </w:rPr>
            </w:pPr>
            <w:r w:rsidRPr="003E0B80">
              <w:rPr>
                <w:rFonts w:ascii="Arial" w:eastAsia="Times New Roman" w:hAnsi="Arial" w:cs="Arial"/>
                <w:lang w:eastAsia="de-DE"/>
              </w:rPr>
              <w:t>Eröffnung</w:t>
            </w:r>
            <w:r w:rsidRPr="003E0B80" w:rsidDel="00C84AA6">
              <w:rPr>
                <w:rFonts w:ascii="Arial" w:eastAsia="Times New Roman" w:hAnsi="Arial" w:cs="Arial"/>
                <w:lang w:eastAsia="de-DE"/>
              </w:rPr>
              <w:t xml:space="preserve"> </w:t>
            </w:r>
            <w:r>
              <w:rPr>
                <w:rFonts w:ascii="Arial" w:eastAsia="Times New Roman" w:hAnsi="Arial" w:cs="Arial"/>
                <w:lang w:eastAsia="de-DE"/>
              </w:rPr>
              <w:t>der Sitzung mit Feststellung der Beschlussfähigkeit und Genehmigung der Tagesordnung</w:t>
            </w:r>
          </w:p>
        </w:tc>
        <w:tc>
          <w:tcPr>
            <w:tcW w:w="768" w:type="dxa"/>
          </w:tcPr>
          <w:p w:rsidR="00E07045" w:rsidRPr="004E51EA" w:rsidRDefault="00E07045" w:rsidP="0034582A">
            <w:pPr>
              <w:spacing w:after="0" w:line="240" w:lineRule="auto"/>
              <w:ind w:right="1417"/>
              <w:rPr>
                <w:rFonts w:ascii="Arial" w:hAnsi="Arial" w:cs="Arial"/>
              </w:rPr>
            </w:pPr>
          </w:p>
        </w:tc>
      </w:tr>
    </w:tbl>
    <w:p w:rsidR="00432BDC" w:rsidRPr="0048714B" w:rsidRDefault="00432BDC" w:rsidP="0034582A">
      <w:pPr>
        <w:spacing w:after="0" w:line="240" w:lineRule="auto"/>
        <w:ind w:right="1417"/>
        <w:rPr>
          <w:rFonts w:ascii="Arial" w:hAnsi="Arial" w:cs="Arial"/>
          <w:b/>
        </w:rPr>
      </w:pPr>
    </w:p>
    <w:p w:rsidR="00E07045" w:rsidRDefault="00E07045" w:rsidP="0034582A">
      <w:pPr>
        <w:pStyle w:val="Listenabsatz"/>
        <w:numPr>
          <w:ilvl w:val="0"/>
          <w:numId w:val="18"/>
        </w:numPr>
        <w:spacing w:after="0" w:line="240" w:lineRule="auto"/>
        <w:rPr>
          <w:rFonts w:ascii="Arial" w:hAnsi="Arial" w:cs="Arial"/>
          <w:szCs w:val="20"/>
          <w:lang w:eastAsia="de-DE"/>
        </w:rPr>
      </w:pPr>
      <w:r>
        <w:rPr>
          <w:rFonts w:ascii="Arial" w:hAnsi="Arial" w:cs="Arial"/>
          <w:szCs w:val="20"/>
          <w:lang w:eastAsia="de-DE"/>
        </w:rPr>
        <w:t>Begrüßung 9.30 Uhr durch Frau Anger; sie stellt die ordnungsgemäße Ladung und die Beschlussfähigkeit fest</w:t>
      </w:r>
      <w:r w:rsidR="00B67F00">
        <w:rPr>
          <w:rFonts w:ascii="Arial" w:hAnsi="Arial" w:cs="Arial"/>
          <w:szCs w:val="20"/>
          <w:lang w:eastAsia="de-DE"/>
        </w:rPr>
        <w:t>; es gibt keine Ergänzungen zur Tagesordnung</w:t>
      </w:r>
    </w:p>
    <w:p w:rsidR="00E07045" w:rsidRDefault="00E07045" w:rsidP="0034582A">
      <w:pPr>
        <w:pStyle w:val="Listenabsatz"/>
        <w:numPr>
          <w:ilvl w:val="0"/>
          <w:numId w:val="18"/>
        </w:numPr>
        <w:spacing w:after="0" w:line="240" w:lineRule="auto"/>
        <w:rPr>
          <w:rFonts w:ascii="Arial" w:hAnsi="Arial" w:cs="Arial"/>
          <w:szCs w:val="20"/>
          <w:lang w:eastAsia="de-DE"/>
        </w:rPr>
      </w:pPr>
      <w:r>
        <w:rPr>
          <w:rFonts w:ascii="Arial" w:hAnsi="Arial" w:cs="Arial"/>
          <w:szCs w:val="20"/>
          <w:lang w:eastAsia="de-DE"/>
        </w:rPr>
        <w:t>Frau Anger verpflichtet die Mitglieder, die zum ersten Mal an einer Sitzung des LJHA teilnehmen: Frau Gorr, Frau Hohmann, Frau Hartge-Kanning, Herr Petrick, Frau Tittel. 10.00 Uhr wird Frau Späthe verpflichtet.</w:t>
      </w:r>
    </w:p>
    <w:p w:rsidR="00B67F00" w:rsidRDefault="00B67F00" w:rsidP="0034582A">
      <w:pPr>
        <w:pStyle w:val="Listenabsatz"/>
        <w:numPr>
          <w:ilvl w:val="0"/>
          <w:numId w:val="18"/>
        </w:numPr>
        <w:spacing w:after="0" w:line="240" w:lineRule="auto"/>
        <w:rPr>
          <w:rFonts w:ascii="Arial" w:hAnsi="Arial" w:cs="Arial"/>
          <w:szCs w:val="20"/>
          <w:lang w:eastAsia="de-DE"/>
        </w:rPr>
      </w:pPr>
      <w:r>
        <w:rPr>
          <w:rFonts w:ascii="Arial" w:hAnsi="Arial" w:cs="Arial"/>
          <w:szCs w:val="20"/>
          <w:lang w:eastAsia="de-DE"/>
        </w:rPr>
        <w:t xml:space="preserve">Begründung, warum </w:t>
      </w:r>
      <w:r w:rsidR="00E061DD">
        <w:rPr>
          <w:rFonts w:ascii="Arial" w:hAnsi="Arial" w:cs="Arial"/>
          <w:szCs w:val="20"/>
          <w:lang w:eastAsia="de-DE"/>
        </w:rPr>
        <w:t>die sehr kurzfristig einberufene Sondersitzung erforderlich war:</w:t>
      </w:r>
      <w:r>
        <w:rPr>
          <w:rFonts w:ascii="Arial" w:hAnsi="Arial" w:cs="Arial"/>
          <w:szCs w:val="20"/>
          <w:lang w:eastAsia="de-DE"/>
        </w:rPr>
        <w:t xml:space="preserve"> am </w:t>
      </w:r>
      <w:r w:rsidR="00DB1EF7">
        <w:rPr>
          <w:rFonts w:ascii="Arial" w:hAnsi="Arial" w:cs="Arial"/>
          <w:szCs w:val="20"/>
          <w:lang w:eastAsia="de-DE"/>
        </w:rPr>
        <w:t xml:space="preserve"> 22./23.09.2016</w:t>
      </w:r>
      <w:r>
        <w:rPr>
          <w:rFonts w:ascii="Arial" w:hAnsi="Arial" w:cs="Arial"/>
          <w:szCs w:val="20"/>
          <w:lang w:eastAsia="de-DE"/>
        </w:rPr>
        <w:t xml:space="preserve"> fin</w:t>
      </w:r>
      <w:r w:rsidR="00E061DD">
        <w:rPr>
          <w:rFonts w:ascii="Arial" w:hAnsi="Arial" w:cs="Arial"/>
          <w:szCs w:val="20"/>
          <w:lang w:eastAsia="de-DE"/>
        </w:rPr>
        <w:t xml:space="preserve">det </w:t>
      </w:r>
      <w:r w:rsidR="004400B0">
        <w:rPr>
          <w:rFonts w:ascii="Arial" w:hAnsi="Arial" w:cs="Arial"/>
          <w:szCs w:val="20"/>
          <w:lang w:eastAsia="de-DE"/>
        </w:rPr>
        <w:t xml:space="preserve">bei </w:t>
      </w:r>
      <w:r w:rsidR="006D4405">
        <w:rPr>
          <w:rFonts w:ascii="Arial" w:hAnsi="Arial" w:cs="Arial"/>
          <w:szCs w:val="20"/>
          <w:lang w:eastAsia="de-DE"/>
        </w:rPr>
        <w:t>der</w:t>
      </w:r>
      <w:r w:rsidR="004400B0">
        <w:rPr>
          <w:rFonts w:ascii="Arial" w:hAnsi="Arial" w:cs="Arial"/>
          <w:szCs w:val="20"/>
          <w:lang w:eastAsia="de-DE"/>
        </w:rPr>
        <w:t xml:space="preserve"> AGJF-Sitzung </w:t>
      </w:r>
      <w:r w:rsidR="00E061DD">
        <w:rPr>
          <w:rFonts w:ascii="Arial" w:hAnsi="Arial" w:cs="Arial"/>
          <w:szCs w:val="20"/>
          <w:lang w:eastAsia="de-DE"/>
        </w:rPr>
        <w:t>unter Beteiligung der Länder</w:t>
      </w:r>
      <w:r>
        <w:rPr>
          <w:rFonts w:ascii="Arial" w:hAnsi="Arial" w:cs="Arial"/>
          <w:szCs w:val="20"/>
          <w:lang w:eastAsia="de-DE"/>
        </w:rPr>
        <w:t xml:space="preserve"> bereits die nächste Beratung auf Bundesebene statt, in die die Stellungnahme des LJHA einfließen soll. </w:t>
      </w:r>
    </w:p>
    <w:p w:rsidR="00DB1EF7" w:rsidRDefault="00DB1EF7" w:rsidP="00DB1EF7">
      <w:pPr>
        <w:spacing w:after="0" w:line="240" w:lineRule="auto"/>
        <w:rPr>
          <w:rFonts w:ascii="Arial" w:hAnsi="Arial" w:cs="Arial"/>
          <w:szCs w:val="20"/>
          <w:lang w:eastAsia="de-DE"/>
        </w:rPr>
      </w:pPr>
    </w:p>
    <w:p w:rsidR="00DB1EF7" w:rsidRDefault="00DB1EF7" w:rsidP="00DB1EF7">
      <w:pPr>
        <w:spacing w:after="0" w:line="240" w:lineRule="auto"/>
        <w:rPr>
          <w:rFonts w:ascii="Arial" w:hAnsi="Arial" w:cs="Arial"/>
          <w:szCs w:val="20"/>
          <w:lang w:eastAsia="de-DE"/>
        </w:rPr>
      </w:pPr>
    </w:p>
    <w:p w:rsidR="00DB1EF7" w:rsidRPr="00DB1EF7" w:rsidRDefault="00DB1EF7" w:rsidP="00DB1EF7">
      <w:pPr>
        <w:spacing w:after="0" w:line="240" w:lineRule="auto"/>
        <w:rPr>
          <w:rFonts w:ascii="Arial" w:hAnsi="Arial" w:cs="Arial"/>
          <w:szCs w:val="20"/>
          <w:lang w:eastAsia="de-DE"/>
        </w:rPr>
      </w:pPr>
    </w:p>
    <w:p w:rsidR="00C24DE1" w:rsidRPr="0048714B" w:rsidRDefault="00C24DE1" w:rsidP="0034582A">
      <w:pPr>
        <w:spacing w:after="0" w:line="240" w:lineRule="auto"/>
        <w:ind w:right="1417"/>
        <w:rPr>
          <w:rFonts w:ascii="Arial" w:hAnsi="Arial" w:cs="Arial"/>
          <w:lang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10"/>
        <w:gridCol w:w="6407"/>
        <w:gridCol w:w="645"/>
      </w:tblGrid>
      <w:tr w:rsidR="0008675B" w:rsidRPr="00AA63F1" w:rsidTr="00995A57">
        <w:tc>
          <w:tcPr>
            <w:tcW w:w="1138" w:type="dxa"/>
          </w:tcPr>
          <w:p w:rsidR="0008675B" w:rsidRPr="00AA63F1" w:rsidRDefault="00581CA7" w:rsidP="0034582A">
            <w:pPr>
              <w:spacing w:after="0" w:line="240" w:lineRule="auto"/>
              <w:ind w:right="1417"/>
              <w:rPr>
                <w:rFonts w:ascii="Arial" w:eastAsia="Times New Roman" w:hAnsi="Arial" w:cs="Arial"/>
                <w:szCs w:val="24"/>
                <w:lang w:eastAsia="de-DE"/>
              </w:rPr>
            </w:pPr>
            <w:r>
              <w:rPr>
                <w:rFonts w:ascii="Arial" w:eastAsia="Times New Roman" w:hAnsi="Arial" w:cs="Arial"/>
                <w:lang w:eastAsia="de-DE"/>
              </w:rPr>
              <w:t>TOP 2</w:t>
            </w:r>
          </w:p>
        </w:tc>
        <w:tc>
          <w:tcPr>
            <w:tcW w:w="7166" w:type="dxa"/>
          </w:tcPr>
          <w:p w:rsidR="00B67F00" w:rsidRDefault="00B67F00" w:rsidP="0034582A">
            <w:pPr>
              <w:spacing w:after="0" w:line="240" w:lineRule="auto"/>
              <w:ind w:right="1417"/>
              <w:rPr>
                <w:rFonts w:ascii="Arial" w:eastAsia="Times New Roman" w:hAnsi="Arial" w:cs="Arial"/>
                <w:lang w:eastAsia="de-DE"/>
              </w:rPr>
            </w:pPr>
            <w:r>
              <w:rPr>
                <w:rFonts w:ascii="Arial" w:eastAsia="Times New Roman" w:hAnsi="Arial" w:cs="Arial"/>
                <w:lang w:eastAsia="de-DE"/>
              </w:rPr>
              <w:t>Stellungnahme zum Entwurf der Arbeitsfassung Novelle SGB VIII</w:t>
            </w:r>
          </w:p>
          <w:p w:rsidR="0008675B" w:rsidRPr="00AA63F1" w:rsidRDefault="00B67F00" w:rsidP="0034582A">
            <w:pPr>
              <w:spacing w:after="0" w:line="240" w:lineRule="auto"/>
              <w:ind w:right="1417"/>
              <w:rPr>
                <w:rFonts w:ascii="Arial" w:eastAsia="Times New Roman" w:hAnsi="Arial" w:cs="Arial"/>
                <w:szCs w:val="24"/>
                <w:lang w:eastAsia="de-DE"/>
              </w:rPr>
            </w:pPr>
            <w:r>
              <w:rPr>
                <w:rFonts w:ascii="Arial" w:eastAsia="Times New Roman" w:hAnsi="Arial" w:cs="Arial"/>
                <w:lang w:eastAsia="de-DE"/>
              </w:rPr>
              <w:t>Beschlussfassung</w:t>
            </w:r>
          </w:p>
        </w:tc>
        <w:tc>
          <w:tcPr>
            <w:tcW w:w="768" w:type="dxa"/>
          </w:tcPr>
          <w:p w:rsidR="0008675B" w:rsidRPr="00AA63F1" w:rsidRDefault="0008675B" w:rsidP="0034582A">
            <w:pPr>
              <w:spacing w:after="0" w:line="240" w:lineRule="auto"/>
              <w:ind w:right="1417"/>
              <w:jc w:val="center"/>
              <w:rPr>
                <w:rFonts w:ascii="Arial" w:eastAsia="Times New Roman" w:hAnsi="Arial" w:cs="Arial"/>
                <w:color w:val="FF0000"/>
                <w:szCs w:val="24"/>
                <w:lang w:eastAsia="de-DE"/>
              </w:rPr>
            </w:pPr>
          </w:p>
        </w:tc>
      </w:tr>
    </w:tbl>
    <w:p w:rsidR="005C55DA" w:rsidRPr="0048714B" w:rsidRDefault="005C55DA" w:rsidP="0034582A">
      <w:pPr>
        <w:spacing w:after="0" w:line="120" w:lineRule="auto"/>
        <w:ind w:right="1417"/>
        <w:rPr>
          <w:rFonts w:ascii="Arial" w:hAnsi="Arial" w:cs="Arial"/>
          <w:lang w:eastAsia="de-DE"/>
        </w:rPr>
      </w:pPr>
    </w:p>
    <w:p w:rsidR="00B67F00" w:rsidRDefault="00B67F00" w:rsidP="0034582A">
      <w:pPr>
        <w:spacing w:after="0" w:line="240" w:lineRule="auto"/>
        <w:ind w:right="1417"/>
        <w:rPr>
          <w:rFonts w:ascii="Arial" w:hAnsi="Arial" w:cs="Arial"/>
          <w:lang w:eastAsia="de-DE"/>
        </w:rPr>
      </w:pPr>
    </w:p>
    <w:p w:rsidR="00B67F00" w:rsidRDefault="00B67F00" w:rsidP="0034582A">
      <w:pPr>
        <w:pStyle w:val="Listenabsatz"/>
        <w:numPr>
          <w:ilvl w:val="0"/>
          <w:numId w:val="19"/>
        </w:numPr>
        <w:spacing w:after="0" w:line="240" w:lineRule="auto"/>
        <w:rPr>
          <w:rFonts w:ascii="Arial" w:hAnsi="Arial" w:cs="Arial"/>
          <w:lang w:eastAsia="de-DE"/>
        </w:rPr>
      </w:pPr>
      <w:r>
        <w:rPr>
          <w:rFonts w:ascii="Arial" w:hAnsi="Arial" w:cs="Arial"/>
          <w:lang w:eastAsia="de-DE"/>
        </w:rPr>
        <w:t>Frau Anger stellt das Ergebnis der konstituierenden Sitzung des UA SGB VIII vom 16.09.2016 vor:</w:t>
      </w:r>
    </w:p>
    <w:p w:rsidR="00F10416" w:rsidRDefault="00B67F00" w:rsidP="0034582A">
      <w:pPr>
        <w:pStyle w:val="Listenabsatz"/>
        <w:spacing w:after="0" w:line="240" w:lineRule="auto"/>
        <w:rPr>
          <w:rFonts w:ascii="Arial" w:hAnsi="Arial" w:cs="Arial"/>
          <w:lang w:eastAsia="de-DE"/>
        </w:rPr>
      </w:pPr>
      <w:r>
        <w:rPr>
          <w:rFonts w:ascii="Arial" w:hAnsi="Arial" w:cs="Arial"/>
          <w:lang w:eastAsia="de-DE"/>
        </w:rPr>
        <w:t>Als Vorsitzende gewählt wurde Frau Wellenreich, stellvertretende Vorsitzende ist Frau Erbring. Der UA hat am 1</w:t>
      </w:r>
      <w:r w:rsidR="004400B0">
        <w:rPr>
          <w:rFonts w:ascii="Arial" w:hAnsi="Arial" w:cs="Arial"/>
          <w:lang w:eastAsia="de-DE"/>
        </w:rPr>
        <w:t>6</w:t>
      </w:r>
      <w:r>
        <w:rPr>
          <w:rFonts w:ascii="Arial" w:hAnsi="Arial" w:cs="Arial"/>
          <w:lang w:eastAsia="de-DE"/>
        </w:rPr>
        <w:t xml:space="preserve">.09. ganztags getagt und </w:t>
      </w:r>
      <w:r w:rsidR="004400B0">
        <w:rPr>
          <w:rFonts w:ascii="Arial" w:hAnsi="Arial" w:cs="Arial"/>
          <w:lang w:eastAsia="de-DE"/>
        </w:rPr>
        <w:t xml:space="preserve">sich mit der </w:t>
      </w:r>
      <w:r>
        <w:rPr>
          <w:rFonts w:ascii="Arial" w:hAnsi="Arial" w:cs="Arial"/>
          <w:lang w:eastAsia="de-DE"/>
        </w:rPr>
        <w:t>Novelle des SGB VIII</w:t>
      </w:r>
      <w:r w:rsidR="004400B0">
        <w:rPr>
          <w:rFonts w:ascii="Arial" w:hAnsi="Arial" w:cs="Arial"/>
          <w:lang w:eastAsia="de-DE"/>
        </w:rPr>
        <w:t xml:space="preserve"> eingehend beschäftigt</w:t>
      </w:r>
      <w:r w:rsidR="007446BB">
        <w:rPr>
          <w:rFonts w:ascii="Arial" w:hAnsi="Arial" w:cs="Arial"/>
          <w:lang w:eastAsia="de-DE"/>
        </w:rPr>
        <w:t xml:space="preserve">. </w:t>
      </w:r>
    </w:p>
    <w:p w:rsidR="00793864" w:rsidRDefault="00F10416" w:rsidP="0034582A">
      <w:pPr>
        <w:pStyle w:val="Listenabsatz"/>
        <w:numPr>
          <w:ilvl w:val="0"/>
          <w:numId w:val="19"/>
        </w:numPr>
        <w:spacing w:after="0" w:line="240" w:lineRule="auto"/>
        <w:rPr>
          <w:rFonts w:ascii="Arial" w:hAnsi="Arial" w:cs="Arial"/>
          <w:lang w:eastAsia="de-DE"/>
        </w:rPr>
      </w:pPr>
      <w:r>
        <w:rPr>
          <w:rFonts w:ascii="Arial" w:hAnsi="Arial" w:cs="Arial"/>
          <w:lang w:eastAsia="de-DE"/>
        </w:rPr>
        <w:t>Die Fragen/Anmerkungen, die in die bundesweite Diskussion einfließen sollen</w:t>
      </w:r>
      <w:r w:rsidR="004400B0">
        <w:rPr>
          <w:rFonts w:ascii="Arial" w:hAnsi="Arial" w:cs="Arial"/>
          <w:lang w:eastAsia="de-DE"/>
        </w:rPr>
        <w:t>,</w:t>
      </w:r>
      <w:r>
        <w:rPr>
          <w:rFonts w:ascii="Arial" w:hAnsi="Arial" w:cs="Arial"/>
          <w:lang w:eastAsia="de-DE"/>
        </w:rPr>
        <w:t xml:space="preserve"> wurden tabellarisch zusammengefasst und liegen als Tischvorlage vor.</w:t>
      </w:r>
      <w:r w:rsidR="00F60465">
        <w:rPr>
          <w:rFonts w:ascii="Arial" w:hAnsi="Arial" w:cs="Arial"/>
          <w:lang w:eastAsia="de-DE"/>
        </w:rPr>
        <w:t xml:space="preserve"> Des</w:t>
      </w:r>
      <w:r w:rsidR="00DB1EF7">
        <w:rPr>
          <w:rFonts w:ascii="Arial" w:hAnsi="Arial" w:cs="Arial"/>
          <w:lang w:eastAsia="de-DE"/>
        </w:rPr>
        <w:t xml:space="preserve"> W</w:t>
      </w:r>
      <w:r w:rsidR="00F60465">
        <w:rPr>
          <w:rFonts w:ascii="Arial" w:hAnsi="Arial" w:cs="Arial"/>
          <w:lang w:eastAsia="de-DE"/>
        </w:rPr>
        <w:t xml:space="preserve">eiteren wird auf eine Stellungnahme von </w:t>
      </w:r>
      <w:r w:rsidR="001B4E0A">
        <w:rPr>
          <w:rFonts w:ascii="Arial" w:hAnsi="Arial" w:cs="Arial"/>
          <w:lang w:eastAsia="de-DE"/>
        </w:rPr>
        <w:t xml:space="preserve">outlaw </w:t>
      </w:r>
      <w:r w:rsidR="0034582A">
        <w:rPr>
          <w:rFonts w:ascii="Arial" w:hAnsi="Arial" w:cs="Arial"/>
          <w:lang w:eastAsia="de-DE"/>
        </w:rPr>
        <w:t xml:space="preserve">– Gesellschaft für Kinder- und Jugendhilfe gGmbH </w:t>
      </w:r>
      <w:r w:rsidR="001B4E0A">
        <w:rPr>
          <w:rFonts w:ascii="Arial" w:hAnsi="Arial" w:cs="Arial"/>
          <w:lang w:eastAsia="de-DE"/>
        </w:rPr>
        <w:t>hingewiesen. Es wird eine 10</w:t>
      </w:r>
      <w:r w:rsidR="004400B0">
        <w:rPr>
          <w:rFonts w:ascii="Arial" w:hAnsi="Arial" w:cs="Arial"/>
          <w:lang w:eastAsia="de-DE"/>
        </w:rPr>
        <w:t>-</w:t>
      </w:r>
      <w:r w:rsidR="001B4E0A">
        <w:rPr>
          <w:rFonts w:ascii="Arial" w:hAnsi="Arial" w:cs="Arial"/>
          <w:lang w:eastAsia="de-DE"/>
        </w:rPr>
        <w:t>minütige Lesepause eingeräumt.</w:t>
      </w:r>
    </w:p>
    <w:p w:rsidR="007345D9" w:rsidRDefault="007345D9" w:rsidP="007345D9">
      <w:pPr>
        <w:pStyle w:val="Listenabsatz"/>
        <w:spacing w:after="0" w:line="240" w:lineRule="auto"/>
        <w:rPr>
          <w:rFonts w:ascii="Arial" w:hAnsi="Arial" w:cs="Arial"/>
          <w:lang w:eastAsia="de-DE"/>
        </w:rPr>
      </w:pPr>
    </w:p>
    <w:tbl>
      <w:tblPr>
        <w:tblStyle w:val="Tabellenraster"/>
        <w:tblW w:w="0" w:type="auto"/>
        <w:tblInd w:w="720" w:type="dxa"/>
        <w:tblLook w:val="04A0" w:firstRow="1" w:lastRow="0" w:firstColumn="1" w:lastColumn="0" w:noHBand="0" w:noVBand="1"/>
      </w:tblPr>
      <w:tblGrid>
        <w:gridCol w:w="4171"/>
        <w:gridCol w:w="4171"/>
      </w:tblGrid>
      <w:tr w:rsidR="007345D9" w:rsidTr="007345D9">
        <w:tc>
          <w:tcPr>
            <w:tcW w:w="4606" w:type="dxa"/>
          </w:tcPr>
          <w:p w:rsidR="007345D9" w:rsidRDefault="007345D9" w:rsidP="007345D9">
            <w:pPr>
              <w:pStyle w:val="Listenabsatz"/>
              <w:spacing w:after="0" w:line="240" w:lineRule="auto"/>
              <w:ind w:left="0"/>
              <w:rPr>
                <w:rFonts w:ascii="Arial" w:hAnsi="Arial" w:cs="Arial"/>
                <w:lang w:eastAsia="de-DE"/>
              </w:rPr>
            </w:pPr>
          </w:p>
          <w:p w:rsidR="007345D9" w:rsidRDefault="007345D9" w:rsidP="007345D9">
            <w:pPr>
              <w:pStyle w:val="Listenabsatz"/>
              <w:spacing w:after="0" w:line="240" w:lineRule="auto"/>
              <w:ind w:left="0"/>
              <w:rPr>
                <w:rFonts w:ascii="Arial" w:hAnsi="Arial" w:cs="Arial"/>
                <w:lang w:eastAsia="de-DE"/>
              </w:rPr>
            </w:pPr>
            <w:r w:rsidRPr="00C2116E">
              <w:rPr>
                <w:rFonts w:ascii="Arial" w:hAnsi="Arial" w:cs="Arial"/>
                <w:lang w:eastAsia="de-DE"/>
              </w:rPr>
              <w:object w:dxaOrig="153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8" o:title=""/>
                </v:shape>
                <o:OLEObject Type="Embed" ProgID="Word.Document.12" ShapeID="_x0000_i1025" DrawAspect="Icon" ObjectID="_1540294982" r:id="rId9">
                  <o:FieldCodes>\s</o:FieldCodes>
                </o:OLEObject>
              </w:object>
            </w:r>
          </w:p>
          <w:p w:rsidR="007345D9" w:rsidRDefault="007345D9" w:rsidP="007345D9">
            <w:pPr>
              <w:pStyle w:val="Listenabsatz"/>
              <w:spacing w:after="0" w:line="240" w:lineRule="auto"/>
              <w:ind w:left="0"/>
              <w:rPr>
                <w:rFonts w:ascii="Arial" w:hAnsi="Arial" w:cs="Arial"/>
                <w:lang w:eastAsia="de-DE"/>
              </w:rPr>
            </w:pPr>
          </w:p>
        </w:tc>
        <w:tc>
          <w:tcPr>
            <w:tcW w:w="4606" w:type="dxa"/>
          </w:tcPr>
          <w:p w:rsidR="007345D9" w:rsidRDefault="007345D9" w:rsidP="007345D9">
            <w:pPr>
              <w:pStyle w:val="Listenabsatz"/>
              <w:spacing w:after="0" w:line="240" w:lineRule="auto"/>
              <w:ind w:left="0"/>
              <w:rPr>
                <w:rFonts w:ascii="Arial" w:hAnsi="Arial" w:cs="Arial"/>
                <w:lang w:eastAsia="de-DE"/>
              </w:rPr>
            </w:pPr>
          </w:p>
          <w:p w:rsidR="007345D9" w:rsidRDefault="007345D9" w:rsidP="007345D9">
            <w:pPr>
              <w:pStyle w:val="Listenabsatz"/>
              <w:spacing w:after="0" w:line="240" w:lineRule="auto"/>
              <w:ind w:left="0"/>
              <w:rPr>
                <w:rFonts w:ascii="Arial" w:hAnsi="Arial" w:cs="Arial"/>
                <w:lang w:eastAsia="de-DE"/>
              </w:rPr>
            </w:pPr>
            <w:r>
              <w:rPr>
                <w:rFonts w:ascii="Arial" w:hAnsi="Arial" w:cs="Arial"/>
                <w:lang w:eastAsia="de-DE"/>
              </w:rPr>
              <w:object w:dxaOrig="1531" w:dyaOrig="991">
                <v:shape id="_x0000_i1026" type="#_x0000_t75" style="width:75.75pt;height:49.5pt" o:ole="">
                  <v:imagedata r:id="rId10" o:title=""/>
                </v:shape>
                <o:OLEObject Type="Embed" ProgID="AcroExch.Document.DC" ShapeID="_x0000_i1026" DrawAspect="Icon" ObjectID="_1540294983" r:id="rId11"/>
              </w:object>
            </w:r>
          </w:p>
        </w:tc>
      </w:tr>
    </w:tbl>
    <w:p w:rsidR="007345D9" w:rsidRDefault="007345D9" w:rsidP="007345D9">
      <w:pPr>
        <w:pStyle w:val="Listenabsatz"/>
        <w:spacing w:after="0" w:line="240" w:lineRule="auto"/>
        <w:rPr>
          <w:rFonts w:ascii="Arial" w:hAnsi="Arial" w:cs="Arial"/>
          <w:lang w:eastAsia="de-DE"/>
        </w:rPr>
      </w:pPr>
    </w:p>
    <w:p w:rsidR="0034582A" w:rsidRDefault="0034582A" w:rsidP="0034582A">
      <w:pPr>
        <w:pStyle w:val="Listenabsatz"/>
        <w:spacing w:after="0" w:line="240" w:lineRule="auto"/>
        <w:rPr>
          <w:rFonts w:ascii="Arial" w:hAnsi="Arial" w:cs="Arial"/>
          <w:lang w:eastAsia="de-DE"/>
        </w:rPr>
      </w:pPr>
      <w:r>
        <w:rPr>
          <w:rFonts w:ascii="Arial" w:hAnsi="Arial" w:cs="Arial"/>
          <w:lang w:eastAsia="de-DE"/>
        </w:rPr>
        <w:br/>
      </w:r>
      <w:r w:rsidR="00D20C4C" w:rsidRPr="00C2116E">
        <w:rPr>
          <w:rFonts w:ascii="Arial" w:hAnsi="Arial" w:cs="Arial"/>
          <w:lang w:eastAsia="de-DE"/>
        </w:rPr>
        <w:object w:dxaOrig="5760" w:dyaOrig="286">
          <v:shape id="_x0000_i1027" type="#_x0000_t75" style="width:4in;height:14.25pt" o:ole="">
            <v:imagedata r:id="rId12" o:title=""/>
          </v:shape>
          <o:OLEObject Type="Embed" ProgID="WordPad.Document.1" ShapeID="_x0000_i1027" DrawAspect="Content" ObjectID="_1540294984" r:id="rId13"/>
        </w:object>
      </w:r>
    </w:p>
    <w:p w:rsidR="00F60465" w:rsidRDefault="00F10416" w:rsidP="0034582A">
      <w:pPr>
        <w:pStyle w:val="Listenabsatz"/>
        <w:numPr>
          <w:ilvl w:val="0"/>
          <w:numId w:val="19"/>
        </w:numPr>
        <w:spacing w:after="0" w:line="240" w:lineRule="auto"/>
        <w:rPr>
          <w:rFonts w:ascii="Arial" w:hAnsi="Arial" w:cs="Arial"/>
          <w:lang w:eastAsia="de-DE"/>
        </w:rPr>
      </w:pPr>
      <w:r>
        <w:rPr>
          <w:rFonts w:ascii="Arial" w:hAnsi="Arial" w:cs="Arial"/>
          <w:lang w:eastAsia="de-DE"/>
        </w:rPr>
        <w:t xml:space="preserve">Frau Anger bittet Frau Wichmann </w:t>
      </w:r>
      <w:r w:rsidR="004400B0">
        <w:rPr>
          <w:rFonts w:ascii="Arial" w:hAnsi="Arial" w:cs="Arial"/>
          <w:lang w:eastAsia="de-DE"/>
        </w:rPr>
        <w:t xml:space="preserve">für den </w:t>
      </w:r>
      <w:r>
        <w:rPr>
          <w:rFonts w:ascii="Arial" w:hAnsi="Arial" w:cs="Arial"/>
          <w:lang w:eastAsia="de-DE"/>
        </w:rPr>
        <w:t>UA SGB VIII das Papier zu erläutern und zur Diskussion zu stellen.</w:t>
      </w:r>
      <w:r w:rsidR="00F60465">
        <w:rPr>
          <w:rFonts w:ascii="Arial" w:hAnsi="Arial" w:cs="Arial"/>
          <w:lang w:eastAsia="de-DE"/>
        </w:rPr>
        <w:t xml:space="preserve"> </w:t>
      </w:r>
    </w:p>
    <w:p w:rsidR="00F60465" w:rsidRDefault="00F60465" w:rsidP="0034582A">
      <w:pPr>
        <w:spacing w:after="0" w:line="240" w:lineRule="auto"/>
        <w:ind w:right="1417"/>
        <w:rPr>
          <w:rFonts w:ascii="Arial" w:hAnsi="Arial" w:cs="Arial"/>
          <w:lang w:eastAsia="de-DE"/>
        </w:rPr>
      </w:pPr>
    </w:p>
    <w:p w:rsidR="001B4E0A" w:rsidRDefault="001B4E0A" w:rsidP="0034582A">
      <w:pPr>
        <w:pStyle w:val="Listenabsatz"/>
        <w:numPr>
          <w:ilvl w:val="0"/>
          <w:numId w:val="21"/>
        </w:numPr>
        <w:spacing w:after="0" w:line="240" w:lineRule="auto"/>
        <w:ind w:right="1417"/>
        <w:rPr>
          <w:rFonts w:ascii="Arial" w:hAnsi="Arial" w:cs="Arial"/>
          <w:lang w:eastAsia="de-DE"/>
        </w:rPr>
      </w:pPr>
      <w:r>
        <w:rPr>
          <w:rFonts w:ascii="Arial" w:hAnsi="Arial" w:cs="Arial"/>
          <w:lang w:eastAsia="de-DE"/>
        </w:rPr>
        <w:t xml:space="preserve">Allgemeine Bemerkungen: </w:t>
      </w:r>
    </w:p>
    <w:p w:rsidR="00D17685" w:rsidRDefault="00D17685" w:rsidP="00D17685">
      <w:pPr>
        <w:pStyle w:val="Listenabsatz"/>
        <w:numPr>
          <w:ilvl w:val="0"/>
          <w:numId w:val="23"/>
        </w:numPr>
        <w:spacing w:after="0" w:line="240" w:lineRule="auto"/>
        <w:ind w:right="1417"/>
        <w:rPr>
          <w:rFonts w:ascii="Arial" w:hAnsi="Arial" w:cs="Arial"/>
          <w:lang w:eastAsia="de-DE"/>
        </w:rPr>
      </w:pPr>
      <w:r>
        <w:rPr>
          <w:rFonts w:ascii="Arial" w:hAnsi="Arial" w:cs="Arial"/>
          <w:lang w:eastAsia="de-DE"/>
        </w:rPr>
        <w:t xml:space="preserve">Frau Hofmann erläutert, dass nach Einlassungen der fachlich Zuständigen im BMFSFJ  keine Gesetzeslücken zwischen BTHG (Bundesteilhabegesetz) und SGB VIII entstehen werden, da eine intensive Abstimmung geplant ist </w:t>
      </w:r>
    </w:p>
    <w:p w:rsidR="00BB5B9A" w:rsidRDefault="006A10D1" w:rsidP="00B40A6E">
      <w:pPr>
        <w:pStyle w:val="Listenabsatz"/>
        <w:numPr>
          <w:ilvl w:val="0"/>
          <w:numId w:val="23"/>
        </w:numPr>
        <w:spacing w:after="0" w:line="240" w:lineRule="auto"/>
        <w:ind w:right="1417"/>
        <w:rPr>
          <w:rFonts w:ascii="Arial" w:hAnsi="Arial" w:cs="Arial"/>
          <w:lang w:eastAsia="de-DE"/>
        </w:rPr>
      </w:pPr>
      <w:r>
        <w:rPr>
          <w:rFonts w:ascii="Arial" w:hAnsi="Arial" w:cs="Arial"/>
          <w:lang w:eastAsia="de-DE"/>
        </w:rPr>
        <w:t xml:space="preserve">Herr Gnodtke kritisiert, dass ihm </w:t>
      </w:r>
      <w:r w:rsidR="004400B0">
        <w:rPr>
          <w:rFonts w:ascii="Arial" w:hAnsi="Arial" w:cs="Arial"/>
          <w:lang w:eastAsia="de-DE"/>
        </w:rPr>
        <w:t xml:space="preserve">keine Unterlagen und </w:t>
      </w:r>
      <w:r>
        <w:rPr>
          <w:rFonts w:ascii="Arial" w:hAnsi="Arial" w:cs="Arial"/>
          <w:lang w:eastAsia="de-DE"/>
        </w:rPr>
        <w:t>Synopse</w:t>
      </w:r>
      <w:r w:rsidR="004400B0">
        <w:rPr>
          <w:rFonts w:ascii="Arial" w:hAnsi="Arial" w:cs="Arial"/>
          <w:lang w:eastAsia="de-DE"/>
        </w:rPr>
        <w:t>n</w:t>
      </w:r>
      <w:r>
        <w:rPr>
          <w:rFonts w:ascii="Arial" w:hAnsi="Arial" w:cs="Arial"/>
          <w:lang w:eastAsia="de-DE"/>
        </w:rPr>
        <w:t xml:space="preserve"> zur geplanten Änderung des SGB VIII vor der Sondersitzung des LJHA vorlag</w:t>
      </w:r>
      <w:r w:rsidR="004400B0">
        <w:rPr>
          <w:rFonts w:ascii="Arial" w:hAnsi="Arial" w:cs="Arial"/>
          <w:lang w:eastAsia="de-DE"/>
        </w:rPr>
        <w:t xml:space="preserve">en. Frau Anger weist Herrn Gnodtke auf die Anlagen in der Einladungsemail hin und verweist beispielhaft auf die Webseite </w:t>
      </w:r>
      <w:r w:rsidR="004400B0" w:rsidRPr="006D4405">
        <w:rPr>
          <w:rFonts w:ascii="Arial" w:hAnsi="Arial" w:cs="Arial"/>
          <w:lang w:eastAsia="de-DE"/>
        </w:rPr>
        <w:t>Deutsche</w:t>
      </w:r>
      <w:r w:rsidR="004400B0">
        <w:rPr>
          <w:rFonts w:ascii="Arial" w:hAnsi="Arial" w:cs="Arial"/>
          <w:bCs/>
          <w:lang w:eastAsia="de-DE"/>
        </w:rPr>
        <w:t>n</w:t>
      </w:r>
      <w:r w:rsidR="004400B0" w:rsidRPr="006D4405">
        <w:rPr>
          <w:rFonts w:ascii="Arial" w:hAnsi="Arial" w:cs="Arial"/>
          <w:lang w:eastAsia="de-DE"/>
        </w:rPr>
        <w:t xml:space="preserve"> Institut für Jugendhilfe und Familienrecht e. V. (DIJuF)</w:t>
      </w:r>
      <w:r w:rsidR="004400B0">
        <w:rPr>
          <w:rFonts w:ascii="Arial" w:hAnsi="Arial" w:cs="Arial"/>
          <w:lang w:eastAsia="de-DE"/>
        </w:rPr>
        <w:t>, welches Synopsen anbietet.</w:t>
      </w:r>
      <w:r>
        <w:rPr>
          <w:rFonts w:ascii="Arial" w:hAnsi="Arial" w:cs="Arial"/>
          <w:lang w:eastAsia="de-DE"/>
        </w:rPr>
        <w:t xml:space="preserve">         </w:t>
      </w:r>
      <w:r>
        <w:rPr>
          <w:rFonts w:ascii="Arial" w:hAnsi="Arial" w:cs="Arial"/>
          <w:lang w:eastAsia="de-DE"/>
        </w:rPr>
        <w:br/>
      </w:r>
      <w:r w:rsidR="00BB5B9A">
        <w:rPr>
          <w:rFonts w:ascii="Arial" w:hAnsi="Arial" w:cs="Arial"/>
          <w:lang w:eastAsia="de-DE"/>
        </w:rPr>
        <w:br/>
      </w:r>
      <w:r w:rsidR="00BB5B9A" w:rsidRPr="00C2116E">
        <w:rPr>
          <w:rFonts w:ascii="Arial" w:hAnsi="Arial" w:cs="Arial"/>
          <w:lang w:eastAsia="de-DE"/>
        </w:rPr>
        <w:object w:dxaOrig="1531" w:dyaOrig="991">
          <v:shape id="_x0000_i1028" type="#_x0000_t75" style="width:75.75pt;height:49.5pt" o:ole="">
            <v:imagedata r:id="rId14" o:title=""/>
          </v:shape>
          <o:OLEObject Type="Embed" ProgID="AcroExch.Document.DC" ShapeID="_x0000_i1028" DrawAspect="Icon" ObjectID="_1540294985" r:id="rId15"/>
        </w:object>
      </w:r>
      <w:r w:rsidR="00BB5B9A">
        <w:rPr>
          <w:rFonts w:ascii="Arial" w:hAnsi="Arial" w:cs="Arial"/>
          <w:lang w:eastAsia="de-DE"/>
        </w:rPr>
        <w:t xml:space="preserve"> </w:t>
      </w:r>
    </w:p>
    <w:p w:rsidR="00E061DD" w:rsidRDefault="00E061DD" w:rsidP="00B40A6E">
      <w:pPr>
        <w:pStyle w:val="Listenabsatz"/>
        <w:numPr>
          <w:ilvl w:val="0"/>
          <w:numId w:val="23"/>
        </w:numPr>
        <w:spacing w:after="0" w:line="240" w:lineRule="auto"/>
        <w:ind w:right="1417"/>
        <w:rPr>
          <w:rFonts w:ascii="Arial" w:hAnsi="Arial" w:cs="Arial"/>
          <w:lang w:eastAsia="de-DE"/>
        </w:rPr>
      </w:pPr>
      <w:r>
        <w:rPr>
          <w:rFonts w:ascii="Arial" w:hAnsi="Arial" w:cs="Arial"/>
          <w:lang w:eastAsia="de-DE"/>
        </w:rPr>
        <w:t>Herr Hutsch dankt dem UA für die vorliegende Zusammenstellung; er merkt an, dass bisher keine Aussagen zur Umsetzung getroffen wurden. Die öffentlichen Verwaltungen müssen mit einem erheblichen Mehrbedarf rechnen, besonders im HzE-Bereich</w:t>
      </w:r>
      <w:r w:rsidR="006D4405">
        <w:rPr>
          <w:rFonts w:ascii="Arial" w:hAnsi="Arial" w:cs="Arial"/>
          <w:lang w:eastAsia="de-DE"/>
        </w:rPr>
        <w:t>.</w:t>
      </w:r>
    </w:p>
    <w:p w:rsidR="00BB5B9A" w:rsidRDefault="00BB5B9A" w:rsidP="00B40A6E">
      <w:pPr>
        <w:pStyle w:val="Listenabsatz"/>
        <w:numPr>
          <w:ilvl w:val="0"/>
          <w:numId w:val="23"/>
        </w:numPr>
        <w:spacing w:after="0" w:line="240" w:lineRule="auto"/>
        <w:ind w:right="1417"/>
        <w:rPr>
          <w:rFonts w:ascii="Arial" w:hAnsi="Arial" w:cs="Arial"/>
          <w:lang w:eastAsia="de-DE"/>
        </w:rPr>
      </w:pPr>
      <w:r>
        <w:rPr>
          <w:rFonts w:ascii="Arial" w:hAnsi="Arial" w:cs="Arial"/>
          <w:lang w:eastAsia="de-DE"/>
        </w:rPr>
        <w:t xml:space="preserve">Herr Muntschick befürchtet einen Rückschritt: SGB VIII war bisher ein „Elterngesetz“, SGB XII ist ein Leistungsgesetz – </w:t>
      </w:r>
      <w:r w:rsidR="006D4405">
        <w:rPr>
          <w:rFonts w:ascii="Arial" w:hAnsi="Arial" w:cs="Arial"/>
          <w:lang w:eastAsia="de-DE"/>
        </w:rPr>
        <w:t xml:space="preserve">anspruchsberechtigt </w:t>
      </w:r>
      <w:r>
        <w:rPr>
          <w:rFonts w:ascii="Arial" w:hAnsi="Arial" w:cs="Arial"/>
          <w:lang w:eastAsia="de-DE"/>
        </w:rPr>
        <w:t>sind die Kinder</w:t>
      </w:r>
      <w:r w:rsidR="006D4405">
        <w:rPr>
          <w:rFonts w:ascii="Arial" w:hAnsi="Arial" w:cs="Arial"/>
          <w:lang w:eastAsia="de-DE"/>
        </w:rPr>
        <w:t>.</w:t>
      </w:r>
    </w:p>
    <w:p w:rsidR="00793864" w:rsidRDefault="00BB5B9A" w:rsidP="00B40A6E">
      <w:pPr>
        <w:pStyle w:val="Listenabsatz"/>
        <w:numPr>
          <w:ilvl w:val="0"/>
          <w:numId w:val="23"/>
        </w:numPr>
        <w:spacing w:after="0" w:line="240" w:lineRule="auto"/>
        <w:ind w:right="1417"/>
        <w:rPr>
          <w:rFonts w:ascii="Arial" w:hAnsi="Arial" w:cs="Arial"/>
          <w:lang w:eastAsia="de-DE"/>
        </w:rPr>
      </w:pPr>
      <w:r>
        <w:rPr>
          <w:rFonts w:ascii="Arial" w:hAnsi="Arial" w:cs="Arial"/>
          <w:lang w:eastAsia="de-DE"/>
        </w:rPr>
        <w:t>Frau Mingerzahn sieht ebenfalls die bisherige Orientierung im SGB VIII auf Förderung als günstig an; der Übergang von „Hilfe“ zu „Leistung“ ist kontraproduktiv</w:t>
      </w:r>
      <w:r w:rsidR="00793864">
        <w:rPr>
          <w:rFonts w:ascii="Arial" w:hAnsi="Arial" w:cs="Arial"/>
          <w:lang w:eastAsia="de-DE"/>
        </w:rPr>
        <w:t xml:space="preserve">  </w:t>
      </w:r>
    </w:p>
    <w:p w:rsidR="00793864" w:rsidRDefault="00B40A6E" w:rsidP="00B40A6E">
      <w:pPr>
        <w:pStyle w:val="Listenabsatz"/>
        <w:numPr>
          <w:ilvl w:val="0"/>
          <w:numId w:val="23"/>
        </w:numPr>
        <w:spacing w:after="0" w:line="240" w:lineRule="auto"/>
        <w:ind w:right="1417"/>
        <w:rPr>
          <w:rFonts w:ascii="Arial" w:hAnsi="Arial" w:cs="Arial"/>
          <w:lang w:eastAsia="de-DE"/>
        </w:rPr>
      </w:pPr>
      <w:r>
        <w:rPr>
          <w:rFonts w:ascii="Arial" w:hAnsi="Arial" w:cs="Arial"/>
          <w:lang w:eastAsia="de-DE"/>
        </w:rPr>
        <w:t>Frau Hofmann erläutert, dass es keine Defizitorientierung mehr geben soll und die neue Regelung erheblich Potenziale mit sich bringt</w:t>
      </w:r>
      <w:r w:rsidR="00793864">
        <w:rPr>
          <w:rFonts w:ascii="Arial" w:hAnsi="Arial" w:cs="Arial"/>
          <w:lang w:eastAsia="de-DE"/>
        </w:rPr>
        <w:t xml:space="preserve">   </w:t>
      </w:r>
    </w:p>
    <w:p w:rsidR="00793864" w:rsidRDefault="00B40A6E" w:rsidP="00B40A6E">
      <w:pPr>
        <w:pStyle w:val="Listenabsatz"/>
        <w:numPr>
          <w:ilvl w:val="0"/>
          <w:numId w:val="23"/>
        </w:numPr>
        <w:spacing w:after="0" w:line="240" w:lineRule="auto"/>
        <w:ind w:right="1417"/>
        <w:rPr>
          <w:rFonts w:ascii="Arial" w:hAnsi="Arial" w:cs="Arial"/>
          <w:lang w:eastAsia="de-DE"/>
        </w:rPr>
      </w:pPr>
      <w:r>
        <w:rPr>
          <w:rFonts w:ascii="Arial" w:hAnsi="Arial" w:cs="Arial"/>
          <w:lang w:eastAsia="de-DE"/>
        </w:rPr>
        <w:t xml:space="preserve">Frau Hotzel ergänzt, dass nur </w:t>
      </w:r>
      <w:r>
        <w:rPr>
          <w:rFonts w:ascii="Arial" w:hAnsi="Arial" w:cs="Arial"/>
          <w:u w:val="single"/>
          <w:lang w:eastAsia="de-DE"/>
        </w:rPr>
        <w:t>ein</w:t>
      </w:r>
      <w:r>
        <w:rPr>
          <w:rFonts w:ascii="Arial" w:hAnsi="Arial" w:cs="Arial"/>
          <w:lang w:eastAsia="de-DE"/>
        </w:rPr>
        <w:t xml:space="preserve"> Kostenträger von Vorteil ist und dadurch das „Hin- und Herschieben“ behinderter Kinder vermieden wird</w:t>
      </w:r>
      <w:r w:rsidR="006D4405">
        <w:rPr>
          <w:rFonts w:ascii="Arial" w:hAnsi="Arial" w:cs="Arial"/>
          <w:lang w:eastAsia="de-DE"/>
        </w:rPr>
        <w:t>.</w:t>
      </w:r>
    </w:p>
    <w:p w:rsidR="00B40A6E" w:rsidRDefault="00B40A6E" w:rsidP="00B40A6E">
      <w:pPr>
        <w:pStyle w:val="Listenabsatz"/>
        <w:numPr>
          <w:ilvl w:val="0"/>
          <w:numId w:val="23"/>
        </w:numPr>
        <w:spacing w:after="0" w:line="240" w:lineRule="auto"/>
        <w:ind w:right="1417"/>
        <w:rPr>
          <w:rFonts w:ascii="Arial" w:hAnsi="Arial" w:cs="Arial"/>
          <w:lang w:eastAsia="de-DE"/>
        </w:rPr>
      </w:pPr>
      <w:r>
        <w:rPr>
          <w:rFonts w:ascii="Arial" w:hAnsi="Arial" w:cs="Arial"/>
          <w:lang w:eastAsia="de-DE"/>
        </w:rPr>
        <w:t>Es wird vorgeschlagen, die Tabelle im Einzelnen zu besprechen</w:t>
      </w:r>
      <w:r w:rsidR="006D4405">
        <w:rPr>
          <w:rFonts w:ascii="Arial" w:hAnsi="Arial" w:cs="Arial"/>
          <w:lang w:eastAsia="de-DE"/>
        </w:rPr>
        <w:t>.</w:t>
      </w:r>
    </w:p>
    <w:p w:rsidR="00B40A6E" w:rsidRDefault="00B40A6E" w:rsidP="00B40A6E">
      <w:pPr>
        <w:pStyle w:val="Listenabsatz"/>
        <w:numPr>
          <w:ilvl w:val="0"/>
          <w:numId w:val="23"/>
        </w:numPr>
        <w:spacing w:after="0" w:line="240" w:lineRule="auto"/>
        <w:ind w:right="1417"/>
        <w:rPr>
          <w:rFonts w:ascii="Arial" w:hAnsi="Arial" w:cs="Arial"/>
          <w:lang w:eastAsia="de-DE"/>
        </w:rPr>
      </w:pPr>
      <w:r>
        <w:rPr>
          <w:rFonts w:ascii="Arial" w:hAnsi="Arial" w:cs="Arial"/>
          <w:lang w:eastAsia="de-DE"/>
        </w:rPr>
        <w:t>Frau Mingerzahn und Frau Hotzel werden gebeten, einen Formulierungsvorschlag für die Einleitung zu erarbeiten</w:t>
      </w:r>
      <w:r w:rsidR="006D4405">
        <w:rPr>
          <w:rFonts w:ascii="Arial" w:hAnsi="Arial" w:cs="Arial"/>
          <w:lang w:eastAsia="de-DE"/>
        </w:rPr>
        <w:t>.</w:t>
      </w:r>
    </w:p>
    <w:p w:rsidR="00B40A6E" w:rsidRDefault="00B40A6E" w:rsidP="00B40A6E">
      <w:pPr>
        <w:spacing w:after="0" w:line="240" w:lineRule="auto"/>
        <w:ind w:right="1417"/>
        <w:rPr>
          <w:rFonts w:ascii="Arial" w:hAnsi="Arial" w:cs="Arial"/>
          <w:lang w:eastAsia="de-DE"/>
        </w:rPr>
      </w:pPr>
    </w:p>
    <w:p w:rsidR="00B40A6E" w:rsidRDefault="00B40A6E" w:rsidP="00B40A6E">
      <w:pPr>
        <w:pStyle w:val="Listenabsatz"/>
        <w:numPr>
          <w:ilvl w:val="0"/>
          <w:numId w:val="22"/>
        </w:numPr>
        <w:spacing w:after="0" w:line="240" w:lineRule="auto"/>
        <w:ind w:right="1417"/>
        <w:rPr>
          <w:rFonts w:ascii="Arial" w:hAnsi="Arial" w:cs="Arial"/>
          <w:lang w:eastAsia="de-DE"/>
        </w:rPr>
      </w:pPr>
      <w:r>
        <w:rPr>
          <w:rFonts w:ascii="Arial" w:hAnsi="Arial" w:cs="Arial"/>
          <w:lang w:eastAsia="de-DE"/>
        </w:rPr>
        <w:t xml:space="preserve">Um </w:t>
      </w:r>
      <w:r w:rsidR="001A349C">
        <w:rPr>
          <w:rFonts w:ascii="Arial" w:hAnsi="Arial" w:cs="Arial"/>
          <w:lang w:eastAsia="de-DE"/>
        </w:rPr>
        <w:t xml:space="preserve">Gästen das Rederecht zu gewähren und gleichzeitig </w:t>
      </w:r>
      <w:r>
        <w:rPr>
          <w:rFonts w:ascii="Arial" w:hAnsi="Arial" w:cs="Arial"/>
          <w:lang w:eastAsia="de-DE"/>
        </w:rPr>
        <w:t xml:space="preserve">eine reibungslose Diskussion ohne Unterbrechungen zu ermöglichen, wird folgender </w:t>
      </w:r>
      <w:r w:rsidRPr="00B40A6E">
        <w:rPr>
          <w:rFonts w:ascii="Arial" w:hAnsi="Arial" w:cs="Arial"/>
          <w:b/>
          <w:lang w:eastAsia="de-DE"/>
        </w:rPr>
        <w:t>Beschluss</w:t>
      </w:r>
      <w:r>
        <w:rPr>
          <w:rFonts w:ascii="Arial" w:hAnsi="Arial" w:cs="Arial"/>
          <w:lang w:eastAsia="de-DE"/>
        </w:rPr>
        <w:t xml:space="preserve"> gefasst: </w:t>
      </w:r>
    </w:p>
    <w:p w:rsidR="00B40A6E" w:rsidRDefault="00B40A6E" w:rsidP="00B40A6E">
      <w:pPr>
        <w:pStyle w:val="Listenabsatz"/>
        <w:spacing w:after="0" w:line="240" w:lineRule="auto"/>
        <w:ind w:left="1416" w:right="1417"/>
        <w:rPr>
          <w:rFonts w:ascii="Arial" w:hAnsi="Arial" w:cs="Arial"/>
          <w:i/>
          <w:lang w:eastAsia="de-DE"/>
        </w:rPr>
      </w:pPr>
      <w:r>
        <w:rPr>
          <w:rFonts w:ascii="Arial" w:hAnsi="Arial" w:cs="Arial"/>
          <w:i/>
          <w:lang w:eastAsia="de-DE"/>
        </w:rPr>
        <w:t>Den Gästen wird in der Sitzung am 19.09.2016 pauschal Rederecht erteilt.</w:t>
      </w:r>
    </w:p>
    <w:p w:rsidR="00B40A6E" w:rsidRDefault="00B40A6E" w:rsidP="00B40A6E">
      <w:pPr>
        <w:pStyle w:val="Listenabsatz"/>
        <w:spacing w:after="0" w:line="240" w:lineRule="auto"/>
        <w:ind w:right="1417"/>
        <w:rPr>
          <w:rFonts w:ascii="Arial" w:hAnsi="Arial" w:cs="Arial"/>
          <w:lang w:eastAsia="de-DE"/>
        </w:rPr>
      </w:pPr>
      <w:r>
        <w:rPr>
          <w:rFonts w:ascii="Arial" w:hAnsi="Arial" w:cs="Arial"/>
          <w:lang w:eastAsia="de-DE"/>
        </w:rPr>
        <w:t>-einstimmig- (Keine Gegenstimmen, keine Enthaltungen)</w:t>
      </w:r>
    </w:p>
    <w:p w:rsidR="00B40A6E" w:rsidRDefault="00EC729F" w:rsidP="00B40A6E">
      <w:pPr>
        <w:pStyle w:val="Listenabsatz"/>
        <w:numPr>
          <w:ilvl w:val="0"/>
          <w:numId w:val="22"/>
        </w:numPr>
        <w:spacing w:after="0" w:line="240" w:lineRule="auto"/>
        <w:ind w:right="1417"/>
        <w:rPr>
          <w:rFonts w:ascii="Arial" w:hAnsi="Arial" w:cs="Arial"/>
          <w:lang w:eastAsia="de-DE"/>
        </w:rPr>
      </w:pPr>
      <w:r>
        <w:rPr>
          <w:rFonts w:ascii="Arial" w:hAnsi="Arial" w:cs="Arial"/>
          <w:lang w:eastAsia="de-DE"/>
        </w:rPr>
        <w:t>Die einzelnen Paragrafen wurden diskutiert, die Tabelle wurde während der Sitzung überarbeitet und ergänzt.</w:t>
      </w:r>
    </w:p>
    <w:p w:rsidR="00793864" w:rsidRPr="00793864" w:rsidRDefault="00793864" w:rsidP="006A10D1">
      <w:pPr>
        <w:spacing w:after="0" w:line="240" w:lineRule="auto"/>
        <w:ind w:left="708" w:right="1417"/>
        <w:rPr>
          <w:rFonts w:ascii="Arial" w:hAnsi="Arial" w:cs="Arial"/>
          <w:lang w:eastAsia="de-DE"/>
        </w:rPr>
      </w:pPr>
    </w:p>
    <w:p w:rsidR="00793864" w:rsidRDefault="00793864" w:rsidP="00793864">
      <w:pPr>
        <w:spacing w:after="0" w:line="240" w:lineRule="auto"/>
        <w:ind w:left="708" w:right="1417"/>
        <w:rPr>
          <w:rFonts w:ascii="Arial" w:hAnsi="Arial" w:cs="Arial"/>
          <w:lang w:eastAsia="de-DE"/>
        </w:rPr>
      </w:pPr>
      <w:r w:rsidRPr="00C2116E">
        <w:rPr>
          <w:rFonts w:ascii="Arial" w:hAnsi="Arial" w:cs="Arial"/>
          <w:lang w:eastAsia="de-DE"/>
        </w:rPr>
        <w:object w:dxaOrig="1531" w:dyaOrig="991">
          <v:shape id="_x0000_i1029" type="#_x0000_t75" style="width:75.75pt;height:49.5pt" o:ole="">
            <v:imagedata r:id="rId16" o:title=""/>
          </v:shape>
          <o:OLEObject Type="Embed" ProgID="AcroExch.Document.DC" ShapeID="_x0000_i1029" DrawAspect="Icon" ObjectID="_1540294986" r:id="rId17"/>
        </w:object>
      </w:r>
      <w:r>
        <w:rPr>
          <w:rFonts w:ascii="Arial" w:hAnsi="Arial" w:cs="Arial"/>
          <w:lang w:eastAsia="de-DE"/>
        </w:rPr>
        <w:t xml:space="preserve">      </w:t>
      </w:r>
      <w:bookmarkStart w:id="0" w:name="_MON_1536066421"/>
      <w:bookmarkEnd w:id="0"/>
      <w:r w:rsidRPr="00C2116E">
        <w:rPr>
          <w:rFonts w:ascii="Arial" w:hAnsi="Arial" w:cs="Arial"/>
          <w:lang w:eastAsia="de-DE"/>
        </w:rPr>
        <w:object w:dxaOrig="1531" w:dyaOrig="991">
          <v:shape id="_x0000_i1030" type="#_x0000_t75" style="width:75.75pt;height:49.5pt" o:ole="">
            <v:imagedata r:id="rId18" o:title=""/>
          </v:shape>
          <o:OLEObject Type="Embed" ProgID="Word.Document.12" ShapeID="_x0000_i1030" DrawAspect="Icon" ObjectID="_1540294987" r:id="rId19">
            <o:FieldCodes>\s</o:FieldCodes>
          </o:OLEObject>
        </w:object>
      </w:r>
    </w:p>
    <w:p w:rsidR="00F10416" w:rsidRPr="00793864" w:rsidRDefault="00F10416" w:rsidP="00793864">
      <w:pPr>
        <w:spacing w:after="0" w:line="240" w:lineRule="auto"/>
        <w:ind w:right="1417"/>
        <w:rPr>
          <w:rFonts w:ascii="Arial" w:hAnsi="Arial" w:cs="Arial"/>
          <w:lang w:eastAsia="de-DE"/>
        </w:rPr>
      </w:pPr>
      <w:r w:rsidRPr="00793864">
        <w:rPr>
          <w:rFonts w:ascii="Arial" w:hAnsi="Arial" w:cs="Arial"/>
          <w:lang w:eastAsia="de-DE"/>
        </w:rPr>
        <w:br/>
      </w:r>
    </w:p>
    <w:p w:rsidR="00F10416" w:rsidRDefault="00F10416" w:rsidP="0034582A">
      <w:pPr>
        <w:spacing w:after="0" w:line="240" w:lineRule="auto"/>
        <w:ind w:right="1417"/>
        <w:rPr>
          <w:rFonts w:ascii="Arial" w:hAnsi="Arial" w:cs="Arial"/>
          <w:lang w:eastAsia="de-DE"/>
        </w:rPr>
      </w:pPr>
    </w:p>
    <w:p w:rsidR="00F10416" w:rsidRPr="003C6AA6" w:rsidRDefault="00F10416" w:rsidP="0034582A">
      <w:pPr>
        <w:spacing w:after="0" w:line="240" w:lineRule="auto"/>
        <w:ind w:right="1417"/>
        <w:rPr>
          <w:rFonts w:ascii="Arial" w:hAnsi="Arial" w:cs="Arial"/>
          <w:u w:val="single"/>
        </w:rPr>
      </w:pPr>
      <w:r w:rsidRPr="003C6AA6">
        <w:rPr>
          <w:rFonts w:ascii="Arial" w:hAnsi="Arial" w:cs="Arial"/>
          <w:b/>
          <w:u w:val="single"/>
        </w:rPr>
        <w:t>Beschluss Nr. 2016-(7)-0</w:t>
      </w:r>
      <w:r w:rsidR="00E061DD">
        <w:rPr>
          <w:rFonts w:ascii="Arial" w:hAnsi="Arial" w:cs="Arial"/>
          <w:b/>
          <w:u w:val="single"/>
        </w:rPr>
        <w:t>6</w:t>
      </w:r>
      <w:r w:rsidRPr="003C6AA6">
        <w:rPr>
          <w:rFonts w:ascii="Arial" w:hAnsi="Arial" w:cs="Arial"/>
          <w:u w:val="single"/>
        </w:rPr>
        <w:t>:</w:t>
      </w:r>
      <w:r w:rsidR="00EC729F">
        <w:rPr>
          <w:rFonts w:ascii="Arial" w:hAnsi="Arial" w:cs="Arial"/>
          <w:u w:val="single"/>
        </w:rPr>
        <w:t xml:space="preserve"> </w:t>
      </w:r>
    </w:p>
    <w:p w:rsidR="00F10416" w:rsidRDefault="00F10416" w:rsidP="00B2186D">
      <w:pPr>
        <w:spacing w:after="0" w:line="240" w:lineRule="auto"/>
        <w:ind w:right="1417"/>
        <w:rPr>
          <w:rFonts w:ascii="Arial" w:hAnsi="Arial" w:cs="Arial"/>
          <w:lang w:eastAsia="de-DE"/>
        </w:rPr>
      </w:pPr>
    </w:p>
    <w:p w:rsidR="00EC729F" w:rsidRPr="00B2186D" w:rsidRDefault="00EC729F" w:rsidP="00B2186D">
      <w:pPr>
        <w:overflowPunct w:val="0"/>
        <w:autoSpaceDE w:val="0"/>
        <w:autoSpaceDN w:val="0"/>
        <w:adjustRightInd w:val="0"/>
        <w:spacing w:after="0" w:line="240" w:lineRule="auto"/>
        <w:ind w:left="360"/>
        <w:textAlignment w:val="baseline"/>
        <w:rPr>
          <w:rFonts w:ascii="Arial" w:hAnsi="Arial" w:cs="Arial"/>
          <w:lang w:eastAsia="de-DE"/>
        </w:rPr>
      </w:pPr>
      <w:r w:rsidRPr="00B2186D">
        <w:rPr>
          <w:rFonts w:ascii="Arial" w:hAnsi="Arial" w:cs="Arial"/>
          <w:lang w:eastAsia="de-DE"/>
        </w:rPr>
        <w:t>Der LJHA beschließt:</w:t>
      </w:r>
      <w:r w:rsidRPr="00B2186D">
        <w:rPr>
          <w:rFonts w:ascii="Arial" w:hAnsi="Arial" w:cs="Arial"/>
          <w:lang w:eastAsia="de-DE"/>
        </w:rPr>
        <w:br/>
      </w:r>
      <w:r w:rsidRPr="00B2186D">
        <w:rPr>
          <w:rFonts w:ascii="Arial" w:hAnsi="Arial" w:cs="Arial"/>
          <w:lang w:eastAsia="de-DE"/>
        </w:rPr>
        <w:br/>
        <w:t>a) Das Ministerium für Arbeit, Soziales und Integration des Landes Sachsen-Anhalt wird gebeten, die vom LJHA aufgeworfenen Fragen und Diskussionspunkte (siehe Anlage) in den Diskurs auf Bundesebene einzubringen und den Prozess weiterhin kritisch zu begleiten. </w:t>
      </w:r>
      <w:r w:rsidRPr="00B2186D">
        <w:rPr>
          <w:rFonts w:ascii="Arial" w:hAnsi="Arial" w:cs="Arial"/>
          <w:lang w:eastAsia="de-DE"/>
        </w:rPr>
        <w:br/>
        <w:t>b) Das Ministerium für Arbeit, Soziales und Integration des Landes Sachsen-Anhalt wird gebeten, den Unterausschuss SGB VIII - Reform unmittelbar nach der Sitzung der AGJF am 22. und 23.9. 2016 über die Ergebnisse und Erkenntnisse der Diskussion auf Bundesebenen zu informieren und mit diesem das Gespräch über die Ergebnisse/Erkenntnisse zu führen.</w:t>
      </w:r>
      <w:r w:rsidRPr="00B2186D">
        <w:rPr>
          <w:rFonts w:ascii="Arial" w:hAnsi="Arial" w:cs="Arial"/>
          <w:lang w:eastAsia="de-DE"/>
        </w:rPr>
        <w:br/>
        <w:t>c) Das Ministerium für Arbeit, Soziales und Integration des Landes Sachsen-Anhalt wird ferner gebeten, im nächsten LJHA am 28.11.2016 ausführlich über den aktuellen Stand der Diskussion zu berichten. </w:t>
      </w:r>
    </w:p>
    <w:p w:rsidR="00F10416" w:rsidRPr="00EC729F" w:rsidRDefault="00F10416" w:rsidP="00B2186D">
      <w:pPr>
        <w:spacing w:after="0" w:line="240" w:lineRule="auto"/>
        <w:ind w:right="1417"/>
        <w:rPr>
          <w:rFonts w:ascii="Arial" w:hAnsi="Arial" w:cs="Arial"/>
          <w:lang w:eastAsia="de-DE"/>
        </w:rPr>
      </w:pPr>
    </w:p>
    <w:p w:rsidR="00D17685" w:rsidRDefault="00EC729F" w:rsidP="0034582A">
      <w:pPr>
        <w:spacing w:after="0" w:line="240" w:lineRule="auto"/>
        <w:ind w:right="1417"/>
        <w:rPr>
          <w:rFonts w:ascii="Arial" w:hAnsi="Arial" w:cs="Arial"/>
          <w:b/>
        </w:rPr>
      </w:pPr>
      <w:r>
        <w:rPr>
          <w:rFonts w:ascii="Arial" w:hAnsi="Arial" w:cs="Arial"/>
          <w:b/>
        </w:rPr>
        <w:t xml:space="preserve">Abstimmungsergebnis: </w:t>
      </w:r>
    </w:p>
    <w:p w:rsidR="00F10416" w:rsidRPr="003C6AA6" w:rsidRDefault="00D17685" w:rsidP="0034582A">
      <w:pPr>
        <w:spacing w:after="0" w:line="240" w:lineRule="auto"/>
        <w:ind w:right="1417"/>
        <w:rPr>
          <w:rFonts w:ascii="Arial" w:hAnsi="Arial" w:cs="Arial"/>
          <w:b/>
        </w:rPr>
      </w:pPr>
      <w:r>
        <w:rPr>
          <w:rFonts w:ascii="Arial" w:hAnsi="Arial" w:cs="Arial"/>
          <w:b/>
        </w:rPr>
        <w:t xml:space="preserve">      einstimmig ohne Gegenstimmen und Enthaltungen</w:t>
      </w:r>
    </w:p>
    <w:p w:rsidR="00F10416" w:rsidRDefault="00F10416" w:rsidP="0034582A">
      <w:pPr>
        <w:spacing w:after="0" w:line="240" w:lineRule="auto"/>
        <w:ind w:right="1417"/>
        <w:rPr>
          <w:rFonts w:ascii="Arial" w:hAnsi="Arial" w:cs="Arial"/>
        </w:rPr>
      </w:pPr>
    </w:p>
    <w:p w:rsidR="00F10416" w:rsidRDefault="00F10416" w:rsidP="0034582A">
      <w:pPr>
        <w:spacing w:after="0" w:line="240" w:lineRule="auto"/>
        <w:ind w:right="1417"/>
        <w:rPr>
          <w:rFonts w:ascii="Arial" w:hAnsi="Arial" w:cs="Arial"/>
          <w:lang w:eastAsia="de-DE"/>
        </w:rPr>
      </w:pPr>
    </w:p>
    <w:p w:rsidR="00EC729F" w:rsidRDefault="00EC729F" w:rsidP="0034582A">
      <w:pPr>
        <w:spacing w:after="0" w:line="240" w:lineRule="auto"/>
        <w:ind w:right="1417"/>
        <w:rPr>
          <w:rFonts w:ascii="Arial" w:hAnsi="Arial" w:cs="Arial"/>
          <w:lang w:eastAsia="de-DE"/>
        </w:rPr>
      </w:pPr>
    </w:p>
    <w:p w:rsidR="00EC729F" w:rsidRDefault="00EC729F" w:rsidP="0034582A">
      <w:pPr>
        <w:spacing w:after="0" w:line="240" w:lineRule="auto"/>
        <w:ind w:right="1417"/>
        <w:rPr>
          <w:rFonts w:ascii="Arial" w:hAnsi="Arial" w:cs="Arial"/>
          <w:lang w:eastAsia="de-DE"/>
        </w:rPr>
      </w:pPr>
    </w:p>
    <w:p w:rsidR="00EC729F" w:rsidRDefault="00EC729F" w:rsidP="0034582A">
      <w:pPr>
        <w:spacing w:after="0" w:line="240" w:lineRule="auto"/>
        <w:ind w:right="1417"/>
        <w:rPr>
          <w:rFonts w:ascii="Arial" w:hAnsi="Arial" w:cs="Arial"/>
          <w:lang w:eastAsia="de-DE"/>
        </w:rPr>
      </w:pPr>
    </w:p>
    <w:p w:rsidR="00EC729F" w:rsidRPr="00F10416" w:rsidRDefault="00EC729F" w:rsidP="0034582A">
      <w:pPr>
        <w:spacing w:after="0" w:line="240" w:lineRule="auto"/>
        <w:ind w:right="1417"/>
        <w:rPr>
          <w:rFonts w:ascii="Arial" w:hAnsi="Arial" w:cs="Arial"/>
          <w:lang w:eastAsia="de-DE"/>
        </w:rPr>
      </w:pPr>
    </w:p>
    <w:p w:rsidR="000935B2" w:rsidRDefault="000935B2" w:rsidP="0034582A">
      <w:pPr>
        <w:spacing w:after="0" w:line="240" w:lineRule="auto"/>
        <w:ind w:right="1417"/>
        <w:rPr>
          <w:rFonts w:ascii="Arial" w:hAnsi="Arial" w:cs="Arial"/>
        </w:rPr>
      </w:pPr>
    </w:p>
    <w:p w:rsidR="00B653C8" w:rsidRPr="0048714B" w:rsidRDefault="00B653C8" w:rsidP="0034582A">
      <w:pPr>
        <w:spacing w:after="0" w:line="240" w:lineRule="auto"/>
        <w:ind w:right="1417"/>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10"/>
        <w:gridCol w:w="6182"/>
        <w:gridCol w:w="870"/>
      </w:tblGrid>
      <w:tr w:rsidR="00581CA7" w:rsidRPr="00440C1A" w:rsidTr="00C74874">
        <w:tc>
          <w:tcPr>
            <w:tcW w:w="1450" w:type="dxa"/>
          </w:tcPr>
          <w:p w:rsidR="00581CA7" w:rsidRPr="00440C1A" w:rsidRDefault="00581CA7" w:rsidP="0034582A">
            <w:pPr>
              <w:spacing w:after="0" w:line="240" w:lineRule="auto"/>
              <w:ind w:right="1417"/>
              <w:rPr>
                <w:rFonts w:ascii="Arial" w:eastAsia="Times New Roman" w:hAnsi="Arial" w:cs="Arial"/>
                <w:szCs w:val="24"/>
                <w:lang w:eastAsia="de-DE"/>
              </w:rPr>
            </w:pPr>
            <w:r w:rsidRPr="00440C1A">
              <w:rPr>
                <w:rFonts w:ascii="Arial" w:eastAsia="Times New Roman" w:hAnsi="Arial" w:cs="Arial"/>
                <w:lang w:eastAsia="de-DE"/>
              </w:rPr>
              <w:t>TOP 3</w:t>
            </w:r>
          </w:p>
        </w:tc>
        <w:tc>
          <w:tcPr>
            <w:tcW w:w="6646" w:type="dxa"/>
          </w:tcPr>
          <w:p w:rsidR="00581CA7" w:rsidRPr="00506DEC" w:rsidRDefault="00F10416" w:rsidP="0034582A">
            <w:pPr>
              <w:spacing w:after="0" w:line="240" w:lineRule="auto"/>
              <w:ind w:right="1417"/>
              <w:rPr>
                <w:rFonts w:ascii="Arial" w:eastAsia="Times New Roman" w:hAnsi="Arial" w:cs="Arial"/>
                <w:lang w:eastAsia="de-DE"/>
              </w:rPr>
            </w:pPr>
            <w:r>
              <w:rPr>
                <w:rFonts w:ascii="Arial" w:eastAsia="Times New Roman" w:hAnsi="Arial" w:cs="Arial"/>
                <w:lang w:eastAsia="de-DE"/>
              </w:rPr>
              <w:t>Verschiedenes</w:t>
            </w:r>
          </w:p>
        </w:tc>
        <w:tc>
          <w:tcPr>
            <w:tcW w:w="976" w:type="dxa"/>
          </w:tcPr>
          <w:p w:rsidR="00581CA7" w:rsidRPr="00440C1A" w:rsidRDefault="00581CA7" w:rsidP="0034582A">
            <w:pPr>
              <w:spacing w:after="0" w:line="240" w:lineRule="auto"/>
              <w:ind w:right="1417"/>
              <w:jc w:val="center"/>
              <w:rPr>
                <w:rFonts w:ascii="Arial" w:eastAsia="Times New Roman" w:hAnsi="Arial" w:cs="Arial"/>
                <w:szCs w:val="24"/>
                <w:lang w:eastAsia="de-DE"/>
              </w:rPr>
            </w:pPr>
          </w:p>
        </w:tc>
      </w:tr>
    </w:tbl>
    <w:p w:rsidR="00581CA7" w:rsidRPr="00C74874" w:rsidRDefault="00581CA7" w:rsidP="0034582A">
      <w:pPr>
        <w:spacing w:after="0" w:line="120" w:lineRule="auto"/>
        <w:ind w:right="1417"/>
        <w:rPr>
          <w:rFonts w:ascii="Arial" w:hAnsi="Arial" w:cs="Arial"/>
        </w:rPr>
      </w:pPr>
    </w:p>
    <w:p w:rsidR="00B850EC" w:rsidRDefault="001A349C" w:rsidP="0034582A">
      <w:pPr>
        <w:spacing w:after="0" w:line="240" w:lineRule="auto"/>
        <w:ind w:right="1417"/>
        <w:rPr>
          <w:rFonts w:ascii="Arial" w:eastAsia="Times New Roman" w:hAnsi="Arial" w:cs="Arial"/>
          <w:lang w:eastAsia="de-DE"/>
        </w:rPr>
      </w:pPr>
      <w:r>
        <w:rPr>
          <w:rFonts w:ascii="Arial" w:eastAsia="Times New Roman" w:hAnsi="Arial" w:cs="Arial"/>
          <w:lang w:eastAsia="de-DE"/>
        </w:rPr>
        <w:t xml:space="preserve">Keine Anmerkungen. </w:t>
      </w:r>
    </w:p>
    <w:p w:rsidR="00B2186D" w:rsidRDefault="00B2186D" w:rsidP="0034582A">
      <w:pPr>
        <w:spacing w:after="0" w:line="240" w:lineRule="auto"/>
        <w:ind w:right="1417"/>
        <w:rPr>
          <w:rFonts w:ascii="Arial" w:eastAsia="Times New Roman" w:hAnsi="Arial" w:cs="Arial"/>
          <w:lang w:eastAsia="de-DE"/>
        </w:rPr>
      </w:pPr>
    </w:p>
    <w:p w:rsidR="00B2186D" w:rsidRDefault="00B2186D" w:rsidP="0034582A">
      <w:pPr>
        <w:spacing w:after="0" w:line="240" w:lineRule="auto"/>
        <w:ind w:right="1417"/>
        <w:rPr>
          <w:rFonts w:ascii="Arial" w:eastAsia="Times New Roman" w:hAnsi="Arial" w:cs="Arial"/>
          <w:lang w:eastAsia="de-DE"/>
        </w:rPr>
      </w:pPr>
    </w:p>
    <w:p w:rsidR="00B2186D" w:rsidRDefault="00B2186D" w:rsidP="0034582A">
      <w:pPr>
        <w:spacing w:after="0" w:line="240" w:lineRule="auto"/>
        <w:ind w:right="1417"/>
        <w:rPr>
          <w:rFonts w:ascii="Arial" w:eastAsia="Times New Roman" w:hAnsi="Arial" w:cs="Arial"/>
          <w:lang w:eastAsia="de-DE"/>
        </w:rPr>
      </w:pPr>
    </w:p>
    <w:p w:rsidR="00B2186D" w:rsidRDefault="00B2186D" w:rsidP="0034582A">
      <w:pPr>
        <w:spacing w:after="0" w:line="240" w:lineRule="auto"/>
        <w:ind w:right="1417"/>
        <w:rPr>
          <w:rFonts w:ascii="Arial" w:eastAsia="Times New Roman" w:hAnsi="Arial" w:cs="Arial"/>
          <w:lang w:eastAsia="de-DE"/>
        </w:rPr>
      </w:pPr>
    </w:p>
    <w:p w:rsidR="00B2186D" w:rsidRDefault="00B2186D" w:rsidP="0034582A">
      <w:pPr>
        <w:spacing w:after="0" w:line="240" w:lineRule="auto"/>
        <w:ind w:right="1417"/>
        <w:rPr>
          <w:rFonts w:ascii="Arial" w:eastAsia="Times New Roman" w:hAnsi="Arial" w:cs="Arial"/>
          <w:lang w:eastAsia="de-DE"/>
        </w:rPr>
      </w:pPr>
    </w:p>
    <w:p w:rsidR="00B2186D" w:rsidRDefault="00B2186D" w:rsidP="0034582A">
      <w:pPr>
        <w:spacing w:after="0" w:line="240" w:lineRule="auto"/>
        <w:ind w:right="1417"/>
        <w:rPr>
          <w:rFonts w:ascii="Arial" w:eastAsia="Times New Roman" w:hAnsi="Arial" w:cs="Arial"/>
          <w:lang w:eastAsia="de-DE"/>
        </w:rPr>
      </w:pPr>
    </w:p>
    <w:p w:rsidR="00B850EC" w:rsidRDefault="00B850EC" w:rsidP="0034582A">
      <w:pPr>
        <w:spacing w:after="0" w:line="240" w:lineRule="auto"/>
        <w:ind w:right="1417"/>
        <w:rPr>
          <w:rFonts w:ascii="Arial" w:eastAsia="Times New Roman" w:hAnsi="Arial" w:cs="Arial"/>
          <w:lang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06"/>
        <w:gridCol w:w="4606"/>
      </w:tblGrid>
      <w:tr w:rsidR="006770BE" w:rsidRPr="006770BE" w:rsidTr="00F10416">
        <w:trPr>
          <w:trHeight w:val="299"/>
        </w:trPr>
        <w:tc>
          <w:tcPr>
            <w:tcW w:w="4606" w:type="dxa"/>
            <w:hideMark/>
          </w:tcPr>
          <w:p w:rsidR="006770BE" w:rsidRPr="006770BE" w:rsidRDefault="00452D65" w:rsidP="0034582A">
            <w:pPr>
              <w:spacing w:after="0" w:line="240" w:lineRule="auto"/>
              <w:ind w:right="1417"/>
              <w:rPr>
                <w:rFonts w:ascii="Arial" w:eastAsia="Times New Roman" w:hAnsi="Arial" w:cs="Arial"/>
                <w:szCs w:val="20"/>
                <w:lang w:eastAsia="de-DE"/>
              </w:rPr>
            </w:pPr>
            <w:r>
              <w:rPr>
                <w:rFonts w:ascii="Arial" w:eastAsia="Times New Roman" w:hAnsi="Arial" w:cs="Arial"/>
                <w:lang w:eastAsia="de-DE"/>
              </w:rPr>
              <w:t>gez.</w:t>
            </w:r>
          </w:p>
        </w:tc>
        <w:tc>
          <w:tcPr>
            <w:tcW w:w="4606" w:type="dxa"/>
            <w:hideMark/>
          </w:tcPr>
          <w:p w:rsidR="006770BE" w:rsidRPr="006770BE" w:rsidRDefault="006770BE" w:rsidP="0034582A">
            <w:pPr>
              <w:spacing w:after="0" w:line="240" w:lineRule="auto"/>
              <w:ind w:right="1417"/>
              <w:rPr>
                <w:rFonts w:ascii="Arial" w:eastAsia="Times New Roman" w:hAnsi="Arial" w:cs="Arial"/>
                <w:szCs w:val="20"/>
                <w:lang w:eastAsia="de-DE"/>
              </w:rPr>
            </w:pPr>
            <w:r w:rsidRPr="006770BE">
              <w:rPr>
                <w:rFonts w:ascii="Arial" w:eastAsia="Times New Roman" w:hAnsi="Arial" w:cs="Arial"/>
                <w:szCs w:val="20"/>
                <w:lang w:eastAsia="de-DE"/>
              </w:rPr>
              <w:t>gez.</w:t>
            </w:r>
          </w:p>
        </w:tc>
      </w:tr>
      <w:tr w:rsidR="006770BE" w:rsidRPr="006770BE" w:rsidTr="00A761A7">
        <w:tc>
          <w:tcPr>
            <w:tcW w:w="4606" w:type="dxa"/>
            <w:hideMark/>
          </w:tcPr>
          <w:p w:rsidR="006770BE" w:rsidRPr="006770BE" w:rsidRDefault="00CB2CC2" w:rsidP="0034582A">
            <w:pPr>
              <w:spacing w:after="0" w:line="240" w:lineRule="auto"/>
              <w:ind w:right="1417"/>
              <w:rPr>
                <w:rFonts w:ascii="Arial" w:eastAsia="Times New Roman" w:hAnsi="Arial" w:cs="Arial"/>
                <w:szCs w:val="20"/>
                <w:lang w:eastAsia="de-DE"/>
              </w:rPr>
            </w:pPr>
            <w:r>
              <w:rPr>
                <w:rFonts w:ascii="Arial" w:eastAsia="Times New Roman" w:hAnsi="Arial" w:cs="Arial"/>
                <w:szCs w:val="20"/>
                <w:lang w:eastAsia="de-DE"/>
              </w:rPr>
              <w:t>Anger</w:t>
            </w:r>
          </w:p>
          <w:p w:rsidR="006770BE" w:rsidRPr="006770BE" w:rsidRDefault="00CB2CC2" w:rsidP="0034582A">
            <w:pPr>
              <w:spacing w:after="0" w:line="240" w:lineRule="auto"/>
              <w:ind w:right="1417"/>
              <w:rPr>
                <w:rFonts w:ascii="Arial" w:eastAsia="Times New Roman" w:hAnsi="Arial" w:cs="Arial"/>
                <w:sz w:val="18"/>
                <w:szCs w:val="20"/>
                <w:lang w:eastAsia="de-DE"/>
              </w:rPr>
            </w:pPr>
            <w:r>
              <w:rPr>
                <w:rFonts w:ascii="Arial" w:eastAsia="Times New Roman" w:hAnsi="Arial" w:cs="Arial"/>
                <w:sz w:val="18"/>
                <w:szCs w:val="20"/>
                <w:lang w:eastAsia="de-DE"/>
              </w:rPr>
              <w:t>(Vorsitzende</w:t>
            </w:r>
            <w:r w:rsidR="006770BE" w:rsidRPr="006770BE">
              <w:rPr>
                <w:rFonts w:ascii="Arial" w:eastAsia="Times New Roman" w:hAnsi="Arial" w:cs="Arial"/>
                <w:sz w:val="18"/>
                <w:szCs w:val="20"/>
                <w:lang w:eastAsia="de-DE"/>
              </w:rPr>
              <w:t>)</w:t>
            </w:r>
          </w:p>
        </w:tc>
        <w:tc>
          <w:tcPr>
            <w:tcW w:w="4606" w:type="dxa"/>
            <w:hideMark/>
          </w:tcPr>
          <w:p w:rsidR="006770BE" w:rsidRPr="006770BE" w:rsidRDefault="00F10416" w:rsidP="0034582A">
            <w:pPr>
              <w:spacing w:after="0" w:line="240" w:lineRule="auto"/>
              <w:ind w:right="1417"/>
              <w:rPr>
                <w:rFonts w:ascii="Arial" w:eastAsia="Times New Roman" w:hAnsi="Arial" w:cs="Arial"/>
                <w:szCs w:val="20"/>
                <w:lang w:eastAsia="de-DE"/>
              </w:rPr>
            </w:pPr>
            <w:r>
              <w:rPr>
                <w:rFonts w:ascii="Arial" w:eastAsia="Times New Roman" w:hAnsi="Arial" w:cs="Arial"/>
                <w:szCs w:val="20"/>
                <w:lang w:eastAsia="de-DE"/>
              </w:rPr>
              <w:t>Heinecke</w:t>
            </w:r>
          </w:p>
          <w:p w:rsidR="006770BE" w:rsidRPr="006770BE" w:rsidRDefault="006770BE" w:rsidP="0034582A">
            <w:pPr>
              <w:spacing w:after="0" w:line="240" w:lineRule="auto"/>
              <w:ind w:right="1417"/>
              <w:rPr>
                <w:rFonts w:ascii="Arial" w:eastAsia="Times New Roman" w:hAnsi="Arial" w:cs="Arial"/>
                <w:sz w:val="18"/>
                <w:szCs w:val="20"/>
                <w:lang w:eastAsia="de-DE"/>
              </w:rPr>
            </w:pPr>
            <w:r w:rsidRPr="006770BE">
              <w:rPr>
                <w:rFonts w:ascii="Arial" w:eastAsia="Times New Roman" w:hAnsi="Arial" w:cs="Arial"/>
                <w:sz w:val="18"/>
                <w:szCs w:val="20"/>
                <w:lang w:eastAsia="de-DE"/>
              </w:rPr>
              <w:t>(Schriftführerin)</w:t>
            </w:r>
          </w:p>
        </w:tc>
      </w:tr>
    </w:tbl>
    <w:p w:rsidR="00EA101A" w:rsidRPr="00D729DB" w:rsidRDefault="00EA101A" w:rsidP="0034582A">
      <w:pPr>
        <w:tabs>
          <w:tab w:val="left" w:pos="2955"/>
        </w:tabs>
        <w:ind w:right="1417"/>
        <w:rPr>
          <w:rFonts w:ascii="Arial" w:hAnsi="Arial" w:cs="Arial"/>
        </w:rPr>
      </w:pPr>
    </w:p>
    <w:sectPr w:rsidR="00EA101A" w:rsidRPr="00D729DB" w:rsidSect="006E5CCC">
      <w:headerReference w:type="default" r:id="rId20"/>
      <w:footerReference w:type="default" r:id="rId2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21DA" w:rsidRDefault="006D21DA" w:rsidP="00541EA7">
      <w:pPr>
        <w:spacing w:after="0" w:line="240" w:lineRule="auto"/>
      </w:pPr>
      <w:r>
        <w:separator/>
      </w:r>
    </w:p>
  </w:endnote>
  <w:endnote w:type="continuationSeparator" w:id="0">
    <w:p w:rsidR="006D21DA" w:rsidRDefault="006D21DA" w:rsidP="00541E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shd w:val="clear" w:color="auto" w:fill="4F81BD" w:themeFill="accent1"/>
      <w:tblCellMar>
        <w:left w:w="115" w:type="dxa"/>
        <w:right w:w="115" w:type="dxa"/>
      </w:tblCellMar>
      <w:tblLook w:val="04A0" w:firstRow="1" w:lastRow="0" w:firstColumn="1" w:lastColumn="0" w:noHBand="0" w:noVBand="1"/>
    </w:tblPr>
    <w:tblGrid>
      <w:gridCol w:w="4536"/>
      <w:gridCol w:w="4536"/>
    </w:tblGrid>
    <w:tr w:rsidR="00233164">
      <w:tc>
        <w:tcPr>
          <w:tcW w:w="2500" w:type="pct"/>
          <w:shd w:val="clear" w:color="auto" w:fill="4F81BD" w:themeFill="accent1"/>
          <w:vAlign w:val="center"/>
        </w:tcPr>
        <w:p w:rsidR="00233164" w:rsidRDefault="006D21DA" w:rsidP="00233164">
          <w:pPr>
            <w:pStyle w:val="Fuzeile"/>
            <w:spacing w:before="80" w:after="80"/>
            <w:jc w:val="both"/>
            <w:rPr>
              <w:caps/>
              <w:color w:val="FFFFFF" w:themeColor="background1"/>
              <w:sz w:val="18"/>
              <w:szCs w:val="18"/>
            </w:rPr>
          </w:pPr>
          <w:sdt>
            <w:sdtPr>
              <w:rPr>
                <w:caps/>
                <w:color w:val="FFFFFF" w:themeColor="background1"/>
                <w:sz w:val="18"/>
                <w:szCs w:val="18"/>
              </w:rPr>
              <w:alias w:val="Titel"/>
              <w:tag w:val=""/>
              <w:id w:val="-578829839"/>
              <w:dataBinding w:prefixMappings="xmlns:ns0='http://purl.org/dc/elements/1.1/' xmlns:ns1='http://schemas.openxmlformats.org/package/2006/metadata/core-properties' " w:xpath="/ns1:coreProperties[1]/ns0:title[1]" w:storeItemID="{6C3C8BC8-F283-45AE-878A-BAB7291924A1}"/>
              <w:text/>
            </w:sdtPr>
            <w:sdtEndPr/>
            <w:sdtContent>
              <w:r w:rsidR="00233164">
                <w:rPr>
                  <w:caps/>
                  <w:color w:val="FFFFFF" w:themeColor="background1"/>
                  <w:sz w:val="18"/>
                  <w:szCs w:val="18"/>
                </w:rPr>
                <w:t>LJHA – Sondersitzung am 19.09.2016</w:t>
              </w:r>
            </w:sdtContent>
          </w:sdt>
        </w:p>
      </w:tc>
      <w:tc>
        <w:tcPr>
          <w:tcW w:w="2500" w:type="pct"/>
          <w:shd w:val="clear" w:color="auto" w:fill="4F81BD" w:themeFill="accent1"/>
          <w:vAlign w:val="center"/>
        </w:tcPr>
        <w:p w:rsidR="00233164" w:rsidRDefault="00233164">
          <w:pPr>
            <w:pStyle w:val="Fuzeile"/>
            <w:spacing w:before="80" w:after="80"/>
            <w:jc w:val="right"/>
            <w:rPr>
              <w:caps/>
              <w:color w:val="FFFFFF" w:themeColor="background1"/>
              <w:sz w:val="18"/>
              <w:szCs w:val="18"/>
            </w:rPr>
          </w:pPr>
        </w:p>
      </w:tc>
    </w:tr>
  </w:tbl>
  <w:p w:rsidR="009B527B" w:rsidRDefault="009B527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21DA" w:rsidRDefault="006D21DA" w:rsidP="00541EA7">
      <w:pPr>
        <w:spacing w:after="0" w:line="240" w:lineRule="auto"/>
      </w:pPr>
      <w:r>
        <w:separator/>
      </w:r>
    </w:p>
  </w:footnote>
  <w:footnote w:type="continuationSeparator" w:id="0">
    <w:p w:rsidR="006D21DA" w:rsidRDefault="006D21DA" w:rsidP="00541E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527B" w:rsidRDefault="009B527B">
    <w:pPr>
      <w:pStyle w:val="Kopfzeile"/>
    </w:pPr>
    <w:r>
      <w:t xml:space="preserve">Seite </w:t>
    </w:r>
    <w:r w:rsidR="00120FAE">
      <w:rPr>
        <w:b/>
        <w:bCs/>
      </w:rPr>
      <w:fldChar w:fldCharType="begin"/>
    </w:r>
    <w:r>
      <w:rPr>
        <w:b/>
        <w:bCs/>
      </w:rPr>
      <w:instrText>PAGE</w:instrText>
    </w:r>
    <w:r w:rsidR="00120FAE">
      <w:rPr>
        <w:b/>
        <w:bCs/>
      </w:rPr>
      <w:fldChar w:fldCharType="separate"/>
    </w:r>
    <w:r w:rsidR="007E10FA">
      <w:rPr>
        <w:b/>
        <w:bCs/>
        <w:noProof/>
      </w:rPr>
      <w:t>5</w:t>
    </w:r>
    <w:r w:rsidR="00120FAE">
      <w:rPr>
        <w:b/>
        <w:bCs/>
      </w:rPr>
      <w:fldChar w:fldCharType="end"/>
    </w:r>
    <w:r>
      <w:t xml:space="preserve"> von </w:t>
    </w:r>
    <w:r w:rsidR="00120FAE">
      <w:rPr>
        <w:b/>
        <w:bCs/>
      </w:rPr>
      <w:fldChar w:fldCharType="begin"/>
    </w:r>
    <w:r>
      <w:rPr>
        <w:b/>
        <w:bCs/>
      </w:rPr>
      <w:instrText>NUMPAGES</w:instrText>
    </w:r>
    <w:r w:rsidR="00120FAE">
      <w:rPr>
        <w:b/>
        <w:bCs/>
      </w:rPr>
      <w:fldChar w:fldCharType="separate"/>
    </w:r>
    <w:r w:rsidR="007E10FA">
      <w:rPr>
        <w:b/>
        <w:bCs/>
        <w:noProof/>
      </w:rPr>
      <w:t>5</w:t>
    </w:r>
    <w:r w:rsidR="00120FAE">
      <w:rPr>
        <w:b/>
        <w:bCs/>
      </w:rPr>
      <w:fldChar w:fldCharType="end"/>
    </w:r>
  </w:p>
  <w:p w:rsidR="009B527B" w:rsidRDefault="009B527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25EF7"/>
    <w:multiLevelType w:val="hybridMultilevel"/>
    <w:tmpl w:val="307685B8"/>
    <w:lvl w:ilvl="0" w:tplc="E6BEAB86">
      <w:start w:val="9"/>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F1A0D1C"/>
    <w:multiLevelType w:val="hybridMultilevel"/>
    <w:tmpl w:val="CE6219B6"/>
    <w:lvl w:ilvl="0" w:tplc="62C80A92">
      <w:start w:val="450"/>
      <w:numFmt w:val="bullet"/>
      <w:lvlText w:val="-"/>
      <w:lvlJc w:val="left"/>
      <w:pPr>
        <w:ind w:left="1185" w:hanging="360"/>
      </w:pPr>
      <w:rPr>
        <w:rFonts w:ascii="Calibri" w:eastAsia="Times New Roman" w:hAnsi="Calibri" w:hint="default"/>
      </w:rPr>
    </w:lvl>
    <w:lvl w:ilvl="1" w:tplc="04070003" w:tentative="1">
      <w:start w:val="1"/>
      <w:numFmt w:val="bullet"/>
      <w:lvlText w:val="o"/>
      <w:lvlJc w:val="left"/>
      <w:pPr>
        <w:ind w:left="1905" w:hanging="360"/>
      </w:pPr>
      <w:rPr>
        <w:rFonts w:ascii="Courier New" w:hAnsi="Courier New" w:hint="default"/>
      </w:rPr>
    </w:lvl>
    <w:lvl w:ilvl="2" w:tplc="04070005" w:tentative="1">
      <w:start w:val="1"/>
      <w:numFmt w:val="bullet"/>
      <w:lvlText w:val=""/>
      <w:lvlJc w:val="left"/>
      <w:pPr>
        <w:ind w:left="2625" w:hanging="360"/>
      </w:pPr>
      <w:rPr>
        <w:rFonts w:ascii="Wingdings" w:hAnsi="Wingdings" w:hint="default"/>
      </w:rPr>
    </w:lvl>
    <w:lvl w:ilvl="3" w:tplc="04070001" w:tentative="1">
      <w:start w:val="1"/>
      <w:numFmt w:val="bullet"/>
      <w:lvlText w:val=""/>
      <w:lvlJc w:val="left"/>
      <w:pPr>
        <w:ind w:left="3345" w:hanging="360"/>
      </w:pPr>
      <w:rPr>
        <w:rFonts w:ascii="Symbol" w:hAnsi="Symbol" w:hint="default"/>
      </w:rPr>
    </w:lvl>
    <w:lvl w:ilvl="4" w:tplc="04070003" w:tentative="1">
      <w:start w:val="1"/>
      <w:numFmt w:val="bullet"/>
      <w:lvlText w:val="o"/>
      <w:lvlJc w:val="left"/>
      <w:pPr>
        <w:ind w:left="4065" w:hanging="360"/>
      </w:pPr>
      <w:rPr>
        <w:rFonts w:ascii="Courier New" w:hAnsi="Courier New" w:hint="default"/>
      </w:rPr>
    </w:lvl>
    <w:lvl w:ilvl="5" w:tplc="04070005" w:tentative="1">
      <w:start w:val="1"/>
      <w:numFmt w:val="bullet"/>
      <w:lvlText w:val=""/>
      <w:lvlJc w:val="left"/>
      <w:pPr>
        <w:ind w:left="4785" w:hanging="360"/>
      </w:pPr>
      <w:rPr>
        <w:rFonts w:ascii="Wingdings" w:hAnsi="Wingdings" w:hint="default"/>
      </w:rPr>
    </w:lvl>
    <w:lvl w:ilvl="6" w:tplc="04070001" w:tentative="1">
      <w:start w:val="1"/>
      <w:numFmt w:val="bullet"/>
      <w:lvlText w:val=""/>
      <w:lvlJc w:val="left"/>
      <w:pPr>
        <w:ind w:left="5505" w:hanging="360"/>
      </w:pPr>
      <w:rPr>
        <w:rFonts w:ascii="Symbol" w:hAnsi="Symbol" w:hint="default"/>
      </w:rPr>
    </w:lvl>
    <w:lvl w:ilvl="7" w:tplc="04070003" w:tentative="1">
      <w:start w:val="1"/>
      <w:numFmt w:val="bullet"/>
      <w:lvlText w:val="o"/>
      <w:lvlJc w:val="left"/>
      <w:pPr>
        <w:ind w:left="6225" w:hanging="360"/>
      </w:pPr>
      <w:rPr>
        <w:rFonts w:ascii="Courier New" w:hAnsi="Courier New" w:hint="default"/>
      </w:rPr>
    </w:lvl>
    <w:lvl w:ilvl="8" w:tplc="04070005" w:tentative="1">
      <w:start w:val="1"/>
      <w:numFmt w:val="bullet"/>
      <w:lvlText w:val=""/>
      <w:lvlJc w:val="left"/>
      <w:pPr>
        <w:ind w:left="6945" w:hanging="360"/>
      </w:pPr>
      <w:rPr>
        <w:rFonts w:ascii="Wingdings" w:hAnsi="Wingdings" w:hint="default"/>
      </w:rPr>
    </w:lvl>
  </w:abstractNum>
  <w:abstractNum w:abstractNumId="2" w15:restartNumberingAfterBreak="0">
    <w:nsid w:val="19797C25"/>
    <w:multiLevelType w:val="hybridMultilevel"/>
    <w:tmpl w:val="F01E5FF6"/>
    <w:lvl w:ilvl="0" w:tplc="77B02A1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E6412CE"/>
    <w:multiLevelType w:val="hybridMultilevel"/>
    <w:tmpl w:val="3138952E"/>
    <w:lvl w:ilvl="0" w:tplc="04070001">
      <w:start w:val="1"/>
      <w:numFmt w:val="bullet"/>
      <w:lvlText w:val=""/>
      <w:lvlJc w:val="left"/>
      <w:pPr>
        <w:ind w:left="1425" w:hanging="360"/>
      </w:pPr>
      <w:rPr>
        <w:rFonts w:ascii="Symbol" w:hAnsi="Symbol" w:hint="default"/>
      </w:rPr>
    </w:lvl>
    <w:lvl w:ilvl="1" w:tplc="04070003" w:tentative="1">
      <w:start w:val="1"/>
      <w:numFmt w:val="bullet"/>
      <w:lvlText w:val="o"/>
      <w:lvlJc w:val="left"/>
      <w:pPr>
        <w:ind w:left="2145" w:hanging="360"/>
      </w:pPr>
      <w:rPr>
        <w:rFonts w:ascii="Courier New" w:hAnsi="Courier New" w:cs="Courier New" w:hint="default"/>
      </w:rPr>
    </w:lvl>
    <w:lvl w:ilvl="2" w:tplc="04070005" w:tentative="1">
      <w:start w:val="1"/>
      <w:numFmt w:val="bullet"/>
      <w:lvlText w:val=""/>
      <w:lvlJc w:val="left"/>
      <w:pPr>
        <w:ind w:left="2865" w:hanging="360"/>
      </w:pPr>
      <w:rPr>
        <w:rFonts w:ascii="Wingdings" w:hAnsi="Wingdings" w:hint="default"/>
      </w:rPr>
    </w:lvl>
    <w:lvl w:ilvl="3" w:tplc="04070001" w:tentative="1">
      <w:start w:val="1"/>
      <w:numFmt w:val="bullet"/>
      <w:lvlText w:val=""/>
      <w:lvlJc w:val="left"/>
      <w:pPr>
        <w:ind w:left="3585" w:hanging="360"/>
      </w:pPr>
      <w:rPr>
        <w:rFonts w:ascii="Symbol" w:hAnsi="Symbol" w:hint="default"/>
      </w:rPr>
    </w:lvl>
    <w:lvl w:ilvl="4" w:tplc="04070003" w:tentative="1">
      <w:start w:val="1"/>
      <w:numFmt w:val="bullet"/>
      <w:lvlText w:val="o"/>
      <w:lvlJc w:val="left"/>
      <w:pPr>
        <w:ind w:left="4305" w:hanging="360"/>
      </w:pPr>
      <w:rPr>
        <w:rFonts w:ascii="Courier New" w:hAnsi="Courier New" w:cs="Courier New" w:hint="default"/>
      </w:rPr>
    </w:lvl>
    <w:lvl w:ilvl="5" w:tplc="04070005" w:tentative="1">
      <w:start w:val="1"/>
      <w:numFmt w:val="bullet"/>
      <w:lvlText w:val=""/>
      <w:lvlJc w:val="left"/>
      <w:pPr>
        <w:ind w:left="5025" w:hanging="360"/>
      </w:pPr>
      <w:rPr>
        <w:rFonts w:ascii="Wingdings" w:hAnsi="Wingdings" w:hint="default"/>
      </w:rPr>
    </w:lvl>
    <w:lvl w:ilvl="6" w:tplc="04070001" w:tentative="1">
      <w:start w:val="1"/>
      <w:numFmt w:val="bullet"/>
      <w:lvlText w:val=""/>
      <w:lvlJc w:val="left"/>
      <w:pPr>
        <w:ind w:left="5745" w:hanging="360"/>
      </w:pPr>
      <w:rPr>
        <w:rFonts w:ascii="Symbol" w:hAnsi="Symbol" w:hint="default"/>
      </w:rPr>
    </w:lvl>
    <w:lvl w:ilvl="7" w:tplc="04070003" w:tentative="1">
      <w:start w:val="1"/>
      <w:numFmt w:val="bullet"/>
      <w:lvlText w:val="o"/>
      <w:lvlJc w:val="left"/>
      <w:pPr>
        <w:ind w:left="6465" w:hanging="360"/>
      </w:pPr>
      <w:rPr>
        <w:rFonts w:ascii="Courier New" w:hAnsi="Courier New" w:cs="Courier New" w:hint="default"/>
      </w:rPr>
    </w:lvl>
    <w:lvl w:ilvl="8" w:tplc="04070005" w:tentative="1">
      <w:start w:val="1"/>
      <w:numFmt w:val="bullet"/>
      <w:lvlText w:val=""/>
      <w:lvlJc w:val="left"/>
      <w:pPr>
        <w:ind w:left="7185" w:hanging="360"/>
      </w:pPr>
      <w:rPr>
        <w:rFonts w:ascii="Wingdings" w:hAnsi="Wingdings" w:hint="default"/>
      </w:rPr>
    </w:lvl>
  </w:abstractNum>
  <w:abstractNum w:abstractNumId="4" w15:restartNumberingAfterBreak="0">
    <w:nsid w:val="1F065D32"/>
    <w:multiLevelType w:val="hybridMultilevel"/>
    <w:tmpl w:val="2CD2FB3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02B54BE"/>
    <w:multiLevelType w:val="hybridMultilevel"/>
    <w:tmpl w:val="D40A2456"/>
    <w:lvl w:ilvl="0" w:tplc="3A2E78FC">
      <w:start w:val="1"/>
      <w:numFmt w:val="decimal"/>
      <w:lvlText w:val="%1."/>
      <w:lvlJc w:val="left"/>
      <w:pPr>
        <w:ind w:left="360" w:hanging="360"/>
      </w:pPr>
      <w:rPr>
        <w:sz w:val="20"/>
        <w:szCs w:val="2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20D65834"/>
    <w:multiLevelType w:val="hybridMultilevel"/>
    <w:tmpl w:val="FEFA4704"/>
    <w:lvl w:ilvl="0" w:tplc="5950D856">
      <w:start w:val="1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62A606D"/>
    <w:multiLevelType w:val="hybridMultilevel"/>
    <w:tmpl w:val="FE4AEF42"/>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8" w15:restartNumberingAfterBreak="0">
    <w:nsid w:val="2D194B97"/>
    <w:multiLevelType w:val="hybridMultilevel"/>
    <w:tmpl w:val="5AD64736"/>
    <w:lvl w:ilvl="0" w:tplc="E3ACC84C">
      <w:start w:val="1"/>
      <w:numFmt w:val="bullet"/>
      <w:lvlText w:val=""/>
      <w:lvlJc w:val="left"/>
      <w:pPr>
        <w:ind w:left="1068" w:hanging="360"/>
      </w:pPr>
      <w:rPr>
        <w:rFonts w:ascii="Symbol" w:hAnsi="Symbol" w:hint="default"/>
      </w:rPr>
    </w:lvl>
    <w:lvl w:ilvl="1" w:tplc="04070003">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9" w15:restartNumberingAfterBreak="0">
    <w:nsid w:val="36AB69F6"/>
    <w:multiLevelType w:val="hybridMultilevel"/>
    <w:tmpl w:val="909E601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B916868"/>
    <w:multiLevelType w:val="hybridMultilevel"/>
    <w:tmpl w:val="3FCA8D98"/>
    <w:lvl w:ilvl="0" w:tplc="04070001">
      <w:start w:val="1"/>
      <w:numFmt w:val="bullet"/>
      <w:lvlText w:val=""/>
      <w:lvlJc w:val="left"/>
      <w:pPr>
        <w:ind w:left="1425" w:hanging="360"/>
      </w:pPr>
      <w:rPr>
        <w:rFonts w:ascii="Symbol" w:hAnsi="Symbol" w:hint="default"/>
      </w:rPr>
    </w:lvl>
    <w:lvl w:ilvl="1" w:tplc="04070003" w:tentative="1">
      <w:start w:val="1"/>
      <w:numFmt w:val="bullet"/>
      <w:lvlText w:val="o"/>
      <w:lvlJc w:val="left"/>
      <w:pPr>
        <w:ind w:left="2145" w:hanging="360"/>
      </w:pPr>
      <w:rPr>
        <w:rFonts w:ascii="Courier New" w:hAnsi="Courier New" w:cs="Courier New" w:hint="default"/>
      </w:rPr>
    </w:lvl>
    <w:lvl w:ilvl="2" w:tplc="04070005" w:tentative="1">
      <w:start w:val="1"/>
      <w:numFmt w:val="bullet"/>
      <w:lvlText w:val=""/>
      <w:lvlJc w:val="left"/>
      <w:pPr>
        <w:ind w:left="2865" w:hanging="360"/>
      </w:pPr>
      <w:rPr>
        <w:rFonts w:ascii="Wingdings" w:hAnsi="Wingdings" w:hint="default"/>
      </w:rPr>
    </w:lvl>
    <w:lvl w:ilvl="3" w:tplc="04070001" w:tentative="1">
      <w:start w:val="1"/>
      <w:numFmt w:val="bullet"/>
      <w:lvlText w:val=""/>
      <w:lvlJc w:val="left"/>
      <w:pPr>
        <w:ind w:left="3585" w:hanging="360"/>
      </w:pPr>
      <w:rPr>
        <w:rFonts w:ascii="Symbol" w:hAnsi="Symbol" w:hint="default"/>
      </w:rPr>
    </w:lvl>
    <w:lvl w:ilvl="4" w:tplc="04070003" w:tentative="1">
      <w:start w:val="1"/>
      <w:numFmt w:val="bullet"/>
      <w:lvlText w:val="o"/>
      <w:lvlJc w:val="left"/>
      <w:pPr>
        <w:ind w:left="4305" w:hanging="360"/>
      </w:pPr>
      <w:rPr>
        <w:rFonts w:ascii="Courier New" w:hAnsi="Courier New" w:cs="Courier New" w:hint="default"/>
      </w:rPr>
    </w:lvl>
    <w:lvl w:ilvl="5" w:tplc="04070005" w:tentative="1">
      <w:start w:val="1"/>
      <w:numFmt w:val="bullet"/>
      <w:lvlText w:val=""/>
      <w:lvlJc w:val="left"/>
      <w:pPr>
        <w:ind w:left="5025" w:hanging="360"/>
      </w:pPr>
      <w:rPr>
        <w:rFonts w:ascii="Wingdings" w:hAnsi="Wingdings" w:hint="default"/>
      </w:rPr>
    </w:lvl>
    <w:lvl w:ilvl="6" w:tplc="04070001" w:tentative="1">
      <w:start w:val="1"/>
      <w:numFmt w:val="bullet"/>
      <w:lvlText w:val=""/>
      <w:lvlJc w:val="left"/>
      <w:pPr>
        <w:ind w:left="5745" w:hanging="360"/>
      </w:pPr>
      <w:rPr>
        <w:rFonts w:ascii="Symbol" w:hAnsi="Symbol" w:hint="default"/>
      </w:rPr>
    </w:lvl>
    <w:lvl w:ilvl="7" w:tplc="04070003" w:tentative="1">
      <w:start w:val="1"/>
      <w:numFmt w:val="bullet"/>
      <w:lvlText w:val="o"/>
      <w:lvlJc w:val="left"/>
      <w:pPr>
        <w:ind w:left="6465" w:hanging="360"/>
      </w:pPr>
      <w:rPr>
        <w:rFonts w:ascii="Courier New" w:hAnsi="Courier New" w:cs="Courier New" w:hint="default"/>
      </w:rPr>
    </w:lvl>
    <w:lvl w:ilvl="8" w:tplc="04070005" w:tentative="1">
      <w:start w:val="1"/>
      <w:numFmt w:val="bullet"/>
      <w:lvlText w:val=""/>
      <w:lvlJc w:val="left"/>
      <w:pPr>
        <w:ind w:left="7185" w:hanging="360"/>
      </w:pPr>
      <w:rPr>
        <w:rFonts w:ascii="Wingdings" w:hAnsi="Wingdings" w:hint="default"/>
      </w:rPr>
    </w:lvl>
  </w:abstractNum>
  <w:abstractNum w:abstractNumId="11" w15:restartNumberingAfterBreak="0">
    <w:nsid w:val="4C9B2CCB"/>
    <w:multiLevelType w:val="hybridMultilevel"/>
    <w:tmpl w:val="51C671E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56082A74"/>
    <w:multiLevelType w:val="hybridMultilevel"/>
    <w:tmpl w:val="A100EB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7604893"/>
    <w:multiLevelType w:val="hybridMultilevel"/>
    <w:tmpl w:val="3C76DC66"/>
    <w:lvl w:ilvl="0" w:tplc="B2C273FE">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96A0515"/>
    <w:multiLevelType w:val="hybridMultilevel"/>
    <w:tmpl w:val="A84E4592"/>
    <w:lvl w:ilvl="0" w:tplc="885CC178">
      <w:numFmt w:val="bullet"/>
      <w:lvlText w:val="-"/>
      <w:lvlJc w:val="left"/>
      <w:pPr>
        <w:ind w:left="720" w:hanging="360"/>
      </w:pPr>
      <w:rPr>
        <w:rFonts w:ascii="Arial" w:eastAsia="Times New Roman" w:hAnsi="Arial" w:cs="Aria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C16074A"/>
    <w:multiLevelType w:val="hybridMultilevel"/>
    <w:tmpl w:val="EFC28EE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5F714CD6"/>
    <w:multiLevelType w:val="hybridMultilevel"/>
    <w:tmpl w:val="63BA517E"/>
    <w:lvl w:ilvl="0" w:tplc="A36E3EB2">
      <w:start w:val="1"/>
      <w:numFmt w:val="bullet"/>
      <w:lvlText w:val="­"/>
      <w:lvlJc w:val="left"/>
      <w:pPr>
        <w:ind w:left="1080" w:hanging="360"/>
      </w:pPr>
      <w:rPr>
        <w:rFonts w:ascii="Calibri" w:hAnsi="Calibri" w:hint="default"/>
        <w:sz w:val="20"/>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7" w15:restartNumberingAfterBreak="0">
    <w:nsid w:val="68EC7C25"/>
    <w:multiLevelType w:val="hybridMultilevel"/>
    <w:tmpl w:val="7480C52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6D3428B1"/>
    <w:multiLevelType w:val="hybridMultilevel"/>
    <w:tmpl w:val="484056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E55016C"/>
    <w:multiLevelType w:val="hybridMultilevel"/>
    <w:tmpl w:val="77BA8002"/>
    <w:lvl w:ilvl="0" w:tplc="AAFE6148">
      <w:numFmt w:val="bullet"/>
      <w:lvlText w:val="-"/>
      <w:lvlJc w:val="left"/>
      <w:pPr>
        <w:ind w:left="720" w:hanging="360"/>
      </w:pPr>
      <w:rPr>
        <w:rFonts w:ascii="Arial" w:eastAsia="Times New Roman" w:hAnsi="Arial" w:cs="Arial" w:hint="default"/>
        <w:color w:val="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0F81CD5"/>
    <w:multiLevelType w:val="hybridMultilevel"/>
    <w:tmpl w:val="9D10162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71C55C6F"/>
    <w:multiLevelType w:val="hybridMultilevel"/>
    <w:tmpl w:val="A970AF44"/>
    <w:lvl w:ilvl="0" w:tplc="04070001">
      <w:start w:val="1"/>
      <w:numFmt w:val="bullet"/>
      <w:lvlText w:val=""/>
      <w:lvlJc w:val="left"/>
      <w:pPr>
        <w:ind w:left="720"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22" w15:restartNumberingAfterBreak="0">
    <w:nsid w:val="778D3ABD"/>
    <w:multiLevelType w:val="hybridMultilevel"/>
    <w:tmpl w:val="29E818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D7247F8"/>
    <w:multiLevelType w:val="hybridMultilevel"/>
    <w:tmpl w:val="6878512E"/>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num w:numId="1">
    <w:abstractNumId w:val="5"/>
  </w:num>
  <w:num w:numId="2">
    <w:abstractNumId w:val="1"/>
  </w:num>
  <w:num w:numId="3">
    <w:abstractNumId w:val="7"/>
  </w:num>
  <w:num w:numId="4">
    <w:abstractNumId w:val="3"/>
  </w:num>
  <w:num w:numId="5">
    <w:abstractNumId w:val="10"/>
  </w:num>
  <w:num w:numId="6">
    <w:abstractNumId w:val="23"/>
  </w:num>
  <w:num w:numId="7">
    <w:abstractNumId w:val="16"/>
  </w:num>
  <w:num w:numId="8">
    <w:abstractNumId w:val="14"/>
  </w:num>
  <w:num w:numId="9">
    <w:abstractNumId w:val="2"/>
  </w:num>
  <w:num w:numId="10">
    <w:abstractNumId w:val="19"/>
  </w:num>
  <w:num w:numId="11">
    <w:abstractNumId w:val="6"/>
  </w:num>
  <w:num w:numId="12">
    <w:abstractNumId w:val="0"/>
  </w:num>
  <w:num w:numId="1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num>
  <w:num w:numId="15">
    <w:abstractNumId w:val="17"/>
  </w:num>
  <w:num w:numId="16">
    <w:abstractNumId w:val="20"/>
  </w:num>
  <w:num w:numId="17">
    <w:abstractNumId w:val="13"/>
  </w:num>
  <w:num w:numId="18">
    <w:abstractNumId w:val="12"/>
  </w:num>
  <w:num w:numId="19">
    <w:abstractNumId w:val="18"/>
  </w:num>
  <w:num w:numId="20">
    <w:abstractNumId w:val="4"/>
  </w:num>
  <w:num w:numId="21">
    <w:abstractNumId w:val="22"/>
  </w:num>
  <w:num w:numId="22">
    <w:abstractNumId w:val="9"/>
  </w:num>
  <w:num w:numId="23">
    <w:abstractNumId w:val="8"/>
  </w:num>
  <w:num w:numId="24">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visionView w:markup="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1396"/>
    <w:rsid w:val="00001DEF"/>
    <w:rsid w:val="00004424"/>
    <w:rsid w:val="00004977"/>
    <w:rsid w:val="0000505B"/>
    <w:rsid w:val="00005595"/>
    <w:rsid w:val="00005734"/>
    <w:rsid w:val="00005A1C"/>
    <w:rsid w:val="00006B56"/>
    <w:rsid w:val="00010BEC"/>
    <w:rsid w:val="0001124D"/>
    <w:rsid w:val="00011A14"/>
    <w:rsid w:val="00011FA8"/>
    <w:rsid w:val="0001375C"/>
    <w:rsid w:val="00013B52"/>
    <w:rsid w:val="000152AE"/>
    <w:rsid w:val="00022052"/>
    <w:rsid w:val="00022D8A"/>
    <w:rsid w:val="000235C8"/>
    <w:rsid w:val="0002515D"/>
    <w:rsid w:val="0002569F"/>
    <w:rsid w:val="000267E2"/>
    <w:rsid w:val="000305EE"/>
    <w:rsid w:val="000307E1"/>
    <w:rsid w:val="000309C8"/>
    <w:rsid w:val="00031610"/>
    <w:rsid w:val="00032C89"/>
    <w:rsid w:val="00033887"/>
    <w:rsid w:val="00033D5B"/>
    <w:rsid w:val="00033F75"/>
    <w:rsid w:val="00034208"/>
    <w:rsid w:val="00035012"/>
    <w:rsid w:val="00036677"/>
    <w:rsid w:val="00036AA8"/>
    <w:rsid w:val="000405B6"/>
    <w:rsid w:val="00040CD2"/>
    <w:rsid w:val="000429DE"/>
    <w:rsid w:val="00042A6B"/>
    <w:rsid w:val="00042FA1"/>
    <w:rsid w:val="00042FE6"/>
    <w:rsid w:val="000435BF"/>
    <w:rsid w:val="0004375C"/>
    <w:rsid w:val="00043CD4"/>
    <w:rsid w:val="00044212"/>
    <w:rsid w:val="00045C47"/>
    <w:rsid w:val="000476E4"/>
    <w:rsid w:val="0005133D"/>
    <w:rsid w:val="00051821"/>
    <w:rsid w:val="0005227B"/>
    <w:rsid w:val="00053399"/>
    <w:rsid w:val="000537A0"/>
    <w:rsid w:val="000538BD"/>
    <w:rsid w:val="00054F50"/>
    <w:rsid w:val="000550F1"/>
    <w:rsid w:val="0005735A"/>
    <w:rsid w:val="0005768A"/>
    <w:rsid w:val="00057BB9"/>
    <w:rsid w:val="000612A1"/>
    <w:rsid w:val="00062094"/>
    <w:rsid w:val="000624A4"/>
    <w:rsid w:val="0006328E"/>
    <w:rsid w:val="00063951"/>
    <w:rsid w:val="00064E9F"/>
    <w:rsid w:val="0006551A"/>
    <w:rsid w:val="00066031"/>
    <w:rsid w:val="00066EA8"/>
    <w:rsid w:val="00071357"/>
    <w:rsid w:val="000714AF"/>
    <w:rsid w:val="000721D0"/>
    <w:rsid w:val="0007250F"/>
    <w:rsid w:val="00072EE5"/>
    <w:rsid w:val="0007447B"/>
    <w:rsid w:val="00074E51"/>
    <w:rsid w:val="00074F4E"/>
    <w:rsid w:val="0007539C"/>
    <w:rsid w:val="00076821"/>
    <w:rsid w:val="00076AA5"/>
    <w:rsid w:val="00080B0D"/>
    <w:rsid w:val="000812D7"/>
    <w:rsid w:val="00084003"/>
    <w:rsid w:val="0008601A"/>
    <w:rsid w:val="0008675B"/>
    <w:rsid w:val="00086E38"/>
    <w:rsid w:val="00087151"/>
    <w:rsid w:val="000907E9"/>
    <w:rsid w:val="00090B56"/>
    <w:rsid w:val="00091D4A"/>
    <w:rsid w:val="00091F51"/>
    <w:rsid w:val="00092630"/>
    <w:rsid w:val="000935B2"/>
    <w:rsid w:val="0009369C"/>
    <w:rsid w:val="0009422F"/>
    <w:rsid w:val="00094688"/>
    <w:rsid w:val="00094F6E"/>
    <w:rsid w:val="000957FE"/>
    <w:rsid w:val="00096C20"/>
    <w:rsid w:val="000A05E6"/>
    <w:rsid w:val="000A0EFD"/>
    <w:rsid w:val="000A1430"/>
    <w:rsid w:val="000A2F46"/>
    <w:rsid w:val="000A306F"/>
    <w:rsid w:val="000A3552"/>
    <w:rsid w:val="000A40BE"/>
    <w:rsid w:val="000A5F9E"/>
    <w:rsid w:val="000A6024"/>
    <w:rsid w:val="000A62D7"/>
    <w:rsid w:val="000A6327"/>
    <w:rsid w:val="000A6687"/>
    <w:rsid w:val="000A7F78"/>
    <w:rsid w:val="000B11E8"/>
    <w:rsid w:val="000B137B"/>
    <w:rsid w:val="000B27B3"/>
    <w:rsid w:val="000B2F9E"/>
    <w:rsid w:val="000B468C"/>
    <w:rsid w:val="000B5F6D"/>
    <w:rsid w:val="000B67B7"/>
    <w:rsid w:val="000B7624"/>
    <w:rsid w:val="000C21ED"/>
    <w:rsid w:val="000C2B6F"/>
    <w:rsid w:val="000C3B14"/>
    <w:rsid w:val="000C5DBF"/>
    <w:rsid w:val="000C6C0D"/>
    <w:rsid w:val="000C7160"/>
    <w:rsid w:val="000C743E"/>
    <w:rsid w:val="000C7580"/>
    <w:rsid w:val="000C763B"/>
    <w:rsid w:val="000D0396"/>
    <w:rsid w:val="000D2167"/>
    <w:rsid w:val="000D4426"/>
    <w:rsid w:val="000D484B"/>
    <w:rsid w:val="000D4EAC"/>
    <w:rsid w:val="000D54B0"/>
    <w:rsid w:val="000D677C"/>
    <w:rsid w:val="000D68CF"/>
    <w:rsid w:val="000D757A"/>
    <w:rsid w:val="000E07AB"/>
    <w:rsid w:val="000E1396"/>
    <w:rsid w:val="000E2263"/>
    <w:rsid w:val="000E25E8"/>
    <w:rsid w:val="000E2937"/>
    <w:rsid w:val="000E53F8"/>
    <w:rsid w:val="000F0A33"/>
    <w:rsid w:val="000F0EBD"/>
    <w:rsid w:val="000F33D1"/>
    <w:rsid w:val="000F3975"/>
    <w:rsid w:val="000F46AA"/>
    <w:rsid w:val="000F482A"/>
    <w:rsid w:val="000F6F13"/>
    <w:rsid w:val="000F745D"/>
    <w:rsid w:val="00100875"/>
    <w:rsid w:val="001013BE"/>
    <w:rsid w:val="001015D2"/>
    <w:rsid w:val="0010222A"/>
    <w:rsid w:val="00102C02"/>
    <w:rsid w:val="00102F27"/>
    <w:rsid w:val="0010382D"/>
    <w:rsid w:val="001042A3"/>
    <w:rsid w:val="00105463"/>
    <w:rsid w:val="00105C12"/>
    <w:rsid w:val="00107ECC"/>
    <w:rsid w:val="00110534"/>
    <w:rsid w:val="001106AC"/>
    <w:rsid w:val="0011134E"/>
    <w:rsid w:val="00111EFB"/>
    <w:rsid w:val="001143EC"/>
    <w:rsid w:val="00114421"/>
    <w:rsid w:val="00114D59"/>
    <w:rsid w:val="00115B09"/>
    <w:rsid w:val="0011726E"/>
    <w:rsid w:val="00117C69"/>
    <w:rsid w:val="00120FAE"/>
    <w:rsid w:val="00122B3B"/>
    <w:rsid w:val="00123C52"/>
    <w:rsid w:val="00123C5E"/>
    <w:rsid w:val="00123F24"/>
    <w:rsid w:val="00124949"/>
    <w:rsid w:val="00126594"/>
    <w:rsid w:val="00127A20"/>
    <w:rsid w:val="00127D02"/>
    <w:rsid w:val="001301C0"/>
    <w:rsid w:val="00131201"/>
    <w:rsid w:val="0013237B"/>
    <w:rsid w:val="001324DA"/>
    <w:rsid w:val="00136692"/>
    <w:rsid w:val="00136C1A"/>
    <w:rsid w:val="00137735"/>
    <w:rsid w:val="00140FCD"/>
    <w:rsid w:val="00141CD5"/>
    <w:rsid w:val="00142B17"/>
    <w:rsid w:val="00143E1E"/>
    <w:rsid w:val="001443F2"/>
    <w:rsid w:val="00144C28"/>
    <w:rsid w:val="00146263"/>
    <w:rsid w:val="00146679"/>
    <w:rsid w:val="0015041C"/>
    <w:rsid w:val="00150AB3"/>
    <w:rsid w:val="00150FA1"/>
    <w:rsid w:val="00151886"/>
    <w:rsid w:val="00151A9E"/>
    <w:rsid w:val="00151EDA"/>
    <w:rsid w:val="00152B90"/>
    <w:rsid w:val="00152E7F"/>
    <w:rsid w:val="00156E8C"/>
    <w:rsid w:val="00163512"/>
    <w:rsid w:val="00164D57"/>
    <w:rsid w:val="001652EA"/>
    <w:rsid w:val="0016574B"/>
    <w:rsid w:val="0017044B"/>
    <w:rsid w:val="001710F9"/>
    <w:rsid w:val="00172A94"/>
    <w:rsid w:val="00172FB5"/>
    <w:rsid w:val="00175D01"/>
    <w:rsid w:val="00180BFD"/>
    <w:rsid w:val="00181262"/>
    <w:rsid w:val="00183EDD"/>
    <w:rsid w:val="001842D7"/>
    <w:rsid w:val="00184E83"/>
    <w:rsid w:val="0018616E"/>
    <w:rsid w:val="0018752A"/>
    <w:rsid w:val="00187A4A"/>
    <w:rsid w:val="0019490E"/>
    <w:rsid w:val="001962AA"/>
    <w:rsid w:val="00196725"/>
    <w:rsid w:val="00197335"/>
    <w:rsid w:val="001A0F36"/>
    <w:rsid w:val="001A1380"/>
    <w:rsid w:val="001A2265"/>
    <w:rsid w:val="001A2FA3"/>
    <w:rsid w:val="001A3005"/>
    <w:rsid w:val="001A349C"/>
    <w:rsid w:val="001A3D92"/>
    <w:rsid w:val="001A4129"/>
    <w:rsid w:val="001A595D"/>
    <w:rsid w:val="001A5A52"/>
    <w:rsid w:val="001A5EAD"/>
    <w:rsid w:val="001A6A79"/>
    <w:rsid w:val="001A6C2E"/>
    <w:rsid w:val="001A7304"/>
    <w:rsid w:val="001A73DD"/>
    <w:rsid w:val="001A7AA0"/>
    <w:rsid w:val="001B028E"/>
    <w:rsid w:val="001B1791"/>
    <w:rsid w:val="001B1D09"/>
    <w:rsid w:val="001B1E4E"/>
    <w:rsid w:val="001B42A9"/>
    <w:rsid w:val="001B48A9"/>
    <w:rsid w:val="001B4E0A"/>
    <w:rsid w:val="001B554B"/>
    <w:rsid w:val="001B597E"/>
    <w:rsid w:val="001B5C2F"/>
    <w:rsid w:val="001B61DC"/>
    <w:rsid w:val="001B7EB6"/>
    <w:rsid w:val="001B7FDD"/>
    <w:rsid w:val="001C07A2"/>
    <w:rsid w:val="001C0970"/>
    <w:rsid w:val="001C0B93"/>
    <w:rsid w:val="001C1402"/>
    <w:rsid w:val="001C14C4"/>
    <w:rsid w:val="001C1851"/>
    <w:rsid w:val="001C1894"/>
    <w:rsid w:val="001C21F2"/>
    <w:rsid w:val="001C315D"/>
    <w:rsid w:val="001C3412"/>
    <w:rsid w:val="001C4D1A"/>
    <w:rsid w:val="001C5366"/>
    <w:rsid w:val="001D1493"/>
    <w:rsid w:val="001D1D21"/>
    <w:rsid w:val="001D3B55"/>
    <w:rsid w:val="001D66D6"/>
    <w:rsid w:val="001E0B2C"/>
    <w:rsid w:val="001E1557"/>
    <w:rsid w:val="001E1F84"/>
    <w:rsid w:val="001E4DA0"/>
    <w:rsid w:val="001E5446"/>
    <w:rsid w:val="001E58CE"/>
    <w:rsid w:val="001E5E0C"/>
    <w:rsid w:val="001E5E40"/>
    <w:rsid w:val="001F097B"/>
    <w:rsid w:val="001F135C"/>
    <w:rsid w:val="001F196E"/>
    <w:rsid w:val="001F1ECE"/>
    <w:rsid w:val="001F1F0B"/>
    <w:rsid w:val="001F2984"/>
    <w:rsid w:val="001F2DA1"/>
    <w:rsid w:val="001F306D"/>
    <w:rsid w:val="001F42B2"/>
    <w:rsid w:val="001F435D"/>
    <w:rsid w:val="001F467E"/>
    <w:rsid w:val="001F4D9E"/>
    <w:rsid w:val="001F5878"/>
    <w:rsid w:val="001F7123"/>
    <w:rsid w:val="001F762C"/>
    <w:rsid w:val="00201404"/>
    <w:rsid w:val="00202583"/>
    <w:rsid w:val="00202633"/>
    <w:rsid w:val="00202E19"/>
    <w:rsid w:val="0020300C"/>
    <w:rsid w:val="002040CC"/>
    <w:rsid w:val="00205888"/>
    <w:rsid w:val="00205895"/>
    <w:rsid w:val="00206B80"/>
    <w:rsid w:val="002073E9"/>
    <w:rsid w:val="00207B89"/>
    <w:rsid w:val="00207C9D"/>
    <w:rsid w:val="0021029F"/>
    <w:rsid w:val="002106E2"/>
    <w:rsid w:val="00211892"/>
    <w:rsid w:val="00212118"/>
    <w:rsid w:val="00212459"/>
    <w:rsid w:val="0021280A"/>
    <w:rsid w:val="00216DAC"/>
    <w:rsid w:val="00217156"/>
    <w:rsid w:val="00217459"/>
    <w:rsid w:val="00221B8E"/>
    <w:rsid w:val="002250DC"/>
    <w:rsid w:val="00227B87"/>
    <w:rsid w:val="00227FA2"/>
    <w:rsid w:val="00230534"/>
    <w:rsid w:val="00232368"/>
    <w:rsid w:val="00232EC5"/>
    <w:rsid w:val="00233164"/>
    <w:rsid w:val="002333A7"/>
    <w:rsid w:val="00233D6A"/>
    <w:rsid w:val="00233F8A"/>
    <w:rsid w:val="002340DB"/>
    <w:rsid w:val="00234F9B"/>
    <w:rsid w:val="0023592B"/>
    <w:rsid w:val="00235A2D"/>
    <w:rsid w:val="00236282"/>
    <w:rsid w:val="00240CDA"/>
    <w:rsid w:val="0024159D"/>
    <w:rsid w:val="00241B49"/>
    <w:rsid w:val="00243945"/>
    <w:rsid w:val="00246A27"/>
    <w:rsid w:val="00247BE1"/>
    <w:rsid w:val="00251E1E"/>
    <w:rsid w:val="00254372"/>
    <w:rsid w:val="002553BA"/>
    <w:rsid w:val="00255893"/>
    <w:rsid w:val="00256DC2"/>
    <w:rsid w:val="00260132"/>
    <w:rsid w:val="002625E5"/>
    <w:rsid w:val="00264D3F"/>
    <w:rsid w:val="00264F14"/>
    <w:rsid w:val="002679A3"/>
    <w:rsid w:val="00271685"/>
    <w:rsid w:val="00271819"/>
    <w:rsid w:val="00272892"/>
    <w:rsid w:val="00275370"/>
    <w:rsid w:val="00275449"/>
    <w:rsid w:val="00276C57"/>
    <w:rsid w:val="00277CEA"/>
    <w:rsid w:val="002807C5"/>
    <w:rsid w:val="00283F91"/>
    <w:rsid w:val="0028654C"/>
    <w:rsid w:val="00286CA0"/>
    <w:rsid w:val="00286F5B"/>
    <w:rsid w:val="002871F9"/>
    <w:rsid w:val="002900E0"/>
    <w:rsid w:val="002904C7"/>
    <w:rsid w:val="002921CA"/>
    <w:rsid w:val="00292358"/>
    <w:rsid w:val="00295233"/>
    <w:rsid w:val="00295450"/>
    <w:rsid w:val="00295ABC"/>
    <w:rsid w:val="00296D56"/>
    <w:rsid w:val="0029721A"/>
    <w:rsid w:val="002972A0"/>
    <w:rsid w:val="00297CAE"/>
    <w:rsid w:val="002A0DFA"/>
    <w:rsid w:val="002A0E5D"/>
    <w:rsid w:val="002A1C4D"/>
    <w:rsid w:val="002A2058"/>
    <w:rsid w:val="002A238E"/>
    <w:rsid w:val="002A365A"/>
    <w:rsid w:val="002A3713"/>
    <w:rsid w:val="002A3899"/>
    <w:rsid w:val="002A39B9"/>
    <w:rsid w:val="002A47CC"/>
    <w:rsid w:val="002A4F49"/>
    <w:rsid w:val="002A5946"/>
    <w:rsid w:val="002A7C1F"/>
    <w:rsid w:val="002B15CA"/>
    <w:rsid w:val="002B1751"/>
    <w:rsid w:val="002B31D7"/>
    <w:rsid w:val="002B3439"/>
    <w:rsid w:val="002B4697"/>
    <w:rsid w:val="002B4D7E"/>
    <w:rsid w:val="002B7C9C"/>
    <w:rsid w:val="002C15B5"/>
    <w:rsid w:val="002C1A23"/>
    <w:rsid w:val="002C1A60"/>
    <w:rsid w:val="002C1C7E"/>
    <w:rsid w:val="002C2A8B"/>
    <w:rsid w:val="002C6177"/>
    <w:rsid w:val="002D0C4E"/>
    <w:rsid w:val="002D1BE4"/>
    <w:rsid w:val="002D2C1F"/>
    <w:rsid w:val="002D3E7F"/>
    <w:rsid w:val="002D41D9"/>
    <w:rsid w:val="002D43F0"/>
    <w:rsid w:val="002D50F1"/>
    <w:rsid w:val="002D6C78"/>
    <w:rsid w:val="002D7A5B"/>
    <w:rsid w:val="002D7CA2"/>
    <w:rsid w:val="002D7CF7"/>
    <w:rsid w:val="002E1285"/>
    <w:rsid w:val="002E1A4A"/>
    <w:rsid w:val="002E343F"/>
    <w:rsid w:val="002E422D"/>
    <w:rsid w:val="002E441C"/>
    <w:rsid w:val="002E5728"/>
    <w:rsid w:val="002E5B45"/>
    <w:rsid w:val="002E6777"/>
    <w:rsid w:val="002E7A00"/>
    <w:rsid w:val="002E7C02"/>
    <w:rsid w:val="002F12DE"/>
    <w:rsid w:val="002F1AEB"/>
    <w:rsid w:val="002F2820"/>
    <w:rsid w:val="002F4BD7"/>
    <w:rsid w:val="002F4CA7"/>
    <w:rsid w:val="002F60C6"/>
    <w:rsid w:val="002F6977"/>
    <w:rsid w:val="003019BC"/>
    <w:rsid w:val="00302B6C"/>
    <w:rsid w:val="0030314E"/>
    <w:rsid w:val="00305210"/>
    <w:rsid w:val="00305A74"/>
    <w:rsid w:val="003068B5"/>
    <w:rsid w:val="0030691F"/>
    <w:rsid w:val="00306BE6"/>
    <w:rsid w:val="00307384"/>
    <w:rsid w:val="003077D3"/>
    <w:rsid w:val="00307858"/>
    <w:rsid w:val="00307D18"/>
    <w:rsid w:val="00310702"/>
    <w:rsid w:val="00311202"/>
    <w:rsid w:val="0031149C"/>
    <w:rsid w:val="003115CE"/>
    <w:rsid w:val="00312041"/>
    <w:rsid w:val="0031230F"/>
    <w:rsid w:val="003124DA"/>
    <w:rsid w:val="00312C08"/>
    <w:rsid w:val="0031539A"/>
    <w:rsid w:val="0031603B"/>
    <w:rsid w:val="00316D97"/>
    <w:rsid w:val="003175E3"/>
    <w:rsid w:val="00317D87"/>
    <w:rsid w:val="00317FE2"/>
    <w:rsid w:val="00320592"/>
    <w:rsid w:val="00320C98"/>
    <w:rsid w:val="00320FDA"/>
    <w:rsid w:val="00321FFC"/>
    <w:rsid w:val="003234E4"/>
    <w:rsid w:val="00323BAE"/>
    <w:rsid w:val="00323D74"/>
    <w:rsid w:val="00324F9F"/>
    <w:rsid w:val="003306CE"/>
    <w:rsid w:val="00330D1D"/>
    <w:rsid w:val="0033302B"/>
    <w:rsid w:val="00333F39"/>
    <w:rsid w:val="00334B19"/>
    <w:rsid w:val="00334D08"/>
    <w:rsid w:val="003355CB"/>
    <w:rsid w:val="00335682"/>
    <w:rsid w:val="00336082"/>
    <w:rsid w:val="003361F0"/>
    <w:rsid w:val="00336416"/>
    <w:rsid w:val="003426A3"/>
    <w:rsid w:val="0034582A"/>
    <w:rsid w:val="00345BE2"/>
    <w:rsid w:val="003467DF"/>
    <w:rsid w:val="003469A1"/>
    <w:rsid w:val="00347354"/>
    <w:rsid w:val="00350116"/>
    <w:rsid w:val="0035118C"/>
    <w:rsid w:val="0035148E"/>
    <w:rsid w:val="00351AF3"/>
    <w:rsid w:val="00351CFF"/>
    <w:rsid w:val="0035267E"/>
    <w:rsid w:val="003527AD"/>
    <w:rsid w:val="0035342B"/>
    <w:rsid w:val="003539EE"/>
    <w:rsid w:val="00354531"/>
    <w:rsid w:val="00354645"/>
    <w:rsid w:val="00354938"/>
    <w:rsid w:val="00355C45"/>
    <w:rsid w:val="00355E54"/>
    <w:rsid w:val="00357830"/>
    <w:rsid w:val="00360000"/>
    <w:rsid w:val="0036196F"/>
    <w:rsid w:val="00361C2D"/>
    <w:rsid w:val="003629FC"/>
    <w:rsid w:val="00362AD5"/>
    <w:rsid w:val="003672D8"/>
    <w:rsid w:val="00367A57"/>
    <w:rsid w:val="00372A3E"/>
    <w:rsid w:val="0037553E"/>
    <w:rsid w:val="00376103"/>
    <w:rsid w:val="00377EC4"/>
    <w:rsid w:val="00380A55"/>
    <w:rsid w:val="00381785"/>
    <w:rsid w:val="0038239E"/>
    <w:rsid w:val="00382B34"/>
    <w:rsid w:val="00390049"/>
    <w:rsid w:val="00390828"/>
    <w:rsid w:val="00391D2B"/>
    <w:rsid w:val="00391D69"/>
    <w:rsid w:val="00391E81"/>
    <w:rsid w:val="00392B9A"/>
    <w:rsid w:val="00393932"/>
    <w:rsid w:val="0039416C"/>
    <w:rsid w:val="00394424"/>
    <w:rsid w:val="00395A5B"/>
    <w:rsid w:val="00395C69"/>
    <w:rsid w:val="00396229"/>
    <w:rsid w:val="00396CC3"/>
    <w:rsid w:val="00397B72"/>
    <w:rsid w:val="00397E7A"/>
    <w:rsid w:val="003A0273"/>
    <w:rsid w:val="003A14C2"/>
    <w:rsid w:val="003A202B"/>
    <w:rsid w:val="003A2E0A"/>
    <w:rsid w:val="003A4AC1"/>
    <w:rsid w:val="003A5665"/>
    <w:rsid w:val="003A63F9"/>
    <w:rsid w:val="003A765C"/>
    <w:rsid w:val="003A7B34"/>
    <w:rsid w:val="003B077D"/>
    <w:rsid w:val="003B0976"/>
    <w:rsid w:val="003B1C94"/>
    <w:rsid w:val="003B3E2C"/>
    <w:rsid w:val="003B4359"/>
    <w:rsid w:val="003B54D8"/>
    <w:rsid w:val="003B5FC1"/>
    <w:rsid w:val="003B5FFC"/>
    <w:rsid w:val="003C03DB"/>
    <w:rsid w:val="003C0CD7"/>
    <w:rsid w:val="003C30CE"/>
    <w:rsid w:val="003C49A9"/>
    <w:rsid w:val="003C5789"/>
    <w:rsid w:val="003C6AA6"/>
    <w:rsid w:val="003C7640"/>
    <w:rsid w:val="003D0570"/>
    <w:rsid w:val="003D1304"/>
    <w:rsid w:val="003D2B88"/>
    <w:rsid w:val="003D369A"/>
    <w:rsid w:val="003D3C1C"/>
    <w:rsid w:val="003D55AE"/>
    <w:rsid w:val="003D5B05"/>
    <w:rsid w:val="003D67B5"/>
    <w:rsid w:val="003D6BB0"/>
    <w:rsid w:val="003D709D"/>
    <w:rsid w:val="003E0B80"/>
    <w:rsid w:val="003E116F"/>
    <w:rsid w:val="003E2361"/>
    <w:rsid w:val="003E31AF"/>
    <w:rsid w:val="003E39C7"/>
    <w:rsid w:val="003E45AB"/>
    <w:rsid w:val="003E4B6B"/>
    <w:rsid w:val="003E52BA"/>
    <w:rsid w:val="003E5717"/>
    <w:rsid w:val="003E57FC"/>
    <w:rsid w:val="003E7BC7"/>
    <w:rsid w:val="003E7F6F"/>
    <w:rsid w:val="003F178F"/>
    <w:rsid w:val="003F3176"/>
    <w:rsid w:val="003F44FD"/>
    <w:rsid w:val="003F5E0F"/>
    <w:rsid w:val="003F6654"/>
    <w:rsid w:val="003F6B8F"/>
    <w:rsid w:val="003F6BE5"/>
    <w:rsid w:val="003F718D"/>
    <w:rsid w:val="00400449"/>
    <w:rsid w:val="00400C31"/>
    <w:rsid w:val="00400D62"/>
    <w:rsid w:val="00403352"/>
    <w:rsid w:val="00403B60"/>
    <w:rsid w:val="0040432C"/>
    <w:rsid w:val="00404AC5"/>
    <w:rsid w:val="00405DF4"/>
    <w:rsid w:val="0040738D"/>
    <w:rsid w:val="00407545"/>
    <w:rsid w:val="004104AC"/>
    <w:rsid w:val="00410778"/>
    <w:rsid w:val="00410951"/>
    <w:rsid w:val="00411F46"/>
    <w:rsid w:val="0041223E"/>
    <w:rsid w:val="00413CFD"/>
    <w:rsid w:val="00414C20"/>
    <w:rsid w:val="00415D0E"/>
    <w:rsid w:val="0041603E"/>
    <w:rsid w:val="00416A96"/>
    <w:rsid w:val="00417D11"/>
    <w:rsid w:val="00420577"/>
    <w:rsid w:val="00420A0E"/>
    <w:rsid w:val="00421B5C"/>
    <w:rsid w:val="0042227C"/>
    <w:rsid w:val="00422A4F"/>
    <w:rsid w:val="00424981"/>
    <w:rsid w:val="00424F77"/>
    <w:rsid w:val="0042662E"/>
    <w:rsid w:val="00426E50"/>
    <w:rsid w:val="004304E4"/>
    <w:rsid w:val="00431551"/>
    <w:rsid w:val="0043180C"/>
    <w:rsid w:val="00431890"/>
    <w:rsid w:val="00432BDC"/>
    <w:rsid w:val="0043356D"/>
    <w:rsid w:val="00433EC5"/>
    <w:rsid w:val="004354F9"/>
    <w:rsid w:val="00436C1F"/>
    <w:rsid w:val="00436D55"/>
    <w:rsid w:val="00437BFC"/>
    <w:rsid w:val="004400B0"/>
    <w:rsid w:val="00440838"/>
    <w:rsid w:val="00440C1A"/>
    <w:rsid w:val="0044144B"/>
    <w:rsid w:val="0044265B"/>
    <w:rsid w:val="0044574A"/>
    <w:rsid w:val="00445BF6"/>
    <w:rsid w:val="004465E0"/>
    <w:rsid w:val="00446639"/>
    <w:rsid w:val="0044666A"/>
    <w:rsid w:val="0044673C"/>
    <w:rsid w:val="00446854"/>
    <w:rsid w:val="0045035A"/>
    <w:rsid w:val="00450D0C"/>
    <w:rsid w:val="00452D65"/>
    <w:rsid w:val="00453218"/>
    <w:rsid w:val="00454595"/>
    <w:rsid w:val="004547CD"/>
    <w:rsid w:val="00456C09"/>
    <w:rsid w:val="00457F29"/>
    <w:rsid w:val="004605B8"/>
    <w:rsid w:val="00460F29"/>
    <w:rsid w:val="004611FA"/>
    <w:rsid w:val="00461D07"/>
    <w:rsid w:val="0046231D"/>
    <w:rsid w:val="004647A2"/>
    <w:rsid w:val="00466DE3"/>
    <w:rsid w:val="004679D5"/>
    <w:rsid w:val="00467A06"/>
    <w:rsid w:val="00470273"/>
    <w:rsid w:val="00470A1F"/>
    <w:rsid w:val="004727EE"/>
    <w:rsid w:val="004736CE"/>
    <w:rsid w:val="00474B38"/>
    <w:rsid w:val="00475174"/>
    <w:rsid w:val="00475C98"/>
    <w:rsid w:val="00475F55"/>
    <w:rsid w:val="00476402"/>
    <w:rsid w:val="00477712"/>
    <w:rsid w:val="0048004F"/>
    <w:rsid w:val="004806AA"/>
    <w:rsid w:val="00481DF6"/>
    <w:rsid w:val="00484B18"/>
    <w:rsid w:val="00485DE0"/>
    <w:rsid w:val="00486FD3"/>
    <w:rsid w:val="0048714B"/>
    <w:rsid w:val="00490D90"/>
    <w:rsid w:val="00491414"/>
    <w:rsid w:val="004921D3"/>
    <w:rsid w:val="00492EC6"/>
    <w:rsid w:val="00493C9F"/>
    <w:rsid w:val="00496632"/>
    <w:rsid w:val="00496D57"/>
    <w:rsid w:val="004A06D9"/>
    <w:rsid w:val="004A1855"/>
    <w:rsid w:val="004A291C"/>
    <w:rsid w:val="004A2F5A"/>
    <w:rsid w:val="004A5FF3"/>
    <w:rsid w:val="004A7232"/>
    <w:rsid w:val="004B08B4"/>
    <w:rsid w:val="004B1494"/>
    <w:rsid w:val="004B3C52"/>
    <w:rsid w:val="004B3DF4"/>
    <w:rsid w:val="004B57D7"/>
    <w:rsid w:val="004B5B7D"/>
    <w:rsid w:val="004B66A9"/>
    <w:rsid w:val="004B6984"/>
    <w:rsid w:val="004B783C"/>
    <w:rsid w:val="004C0C69"/>
    <w:rsid w:val="004C34EC"/>
    <w:rsid w:val="004C503C"/>
    <w:rsid w:val="004C615D"/>
    <w:rsid w:val="004C62DC"/>
    <w:rsid w:val="004C6F9C"/>
    <w:rsid w:val="004C718C"/>
    <w:rsid w:val="004C7806"/>
    <w:rsid w:val="004D03B9"/>
    <w:rsid w:val="004D0F99"/>
    <w:rsid w:val="004D1324"/>
    <w:rsid w:val="004D1DD6"/>
    <w:rsid w:val="004D52C6"/>
    <w:rsid w:val="004D6AC0"/>
    <w:rsid w:val="004D731E"/>
    <w:rsid w:val="004E0B49"/>
    <w:rsid w:val="004E2829"/>
    <w:rsid w:val="004E29D4"/>
    <w:rsid w:val="004E3153"/>
    <w:rsid w:val="004E36F9"/>
    <w:rsid w:val="004E3F4B"/>
    <w:rsid w:val="004E4C7D"/>
    <w:rsid w:val="004E51EA"/>
    <w:rsid w:val="004E54A9"/>
    <w:rsid w:val="004E6409"/>
    <w:rsid w:val="004E67AD"/>
    <w:rsid w:val="004E6E3A"/>
    <w:rsid w:val="004E7B45"/>
    <w:rsid w:val="004F03C1"/>
    <w:rsid w:val="004F1C20"/>
    <w:rsid w:val="004F33DF"/>
    <w:rsid w:val="004F3559"/>
    <w:rsid w:val="004F48F4"/>
    <w:rsid w:val="004F67CC"/>
    <w:rsid w:val="004F6A67"/>
    <w:rsid w:val="004F7832"/>
    <w:rsid w:val="00500031"/>
    <w:rsid w:val="00500CEE"/>
    <w:rsid w:val="00500D8F"/>
    <w:rsid w:val="005011EA"/>
    <w:rsid w:val="005020FF"/>
    <w:rsid w:val="005023B2"/>
    <w:rsid w:val="00502C3D"/>
    <w:rsid w:val="005042EC"/>
    <w:rsid w:val="0050484E"/>
    <w:rsid w:val="00505E08"/>
    <w:rsid w:val="00506018"/>
    <w:rsid w:val="00506480"/>
    <w:rsid w:val="005067AF"/>
    <w:rsid w:val="00506DEC"/>
    <w:rsid w:val="00506EE1"/>
    <w:rsid w:val="00507596"/>
    <w:rsid w:val="00507AD4"/>
    <w:rsid w:val="00507BCD"/>
    <w:rsid w:val="00510375"/>
    <w:rsid w:val="0051037B"/>
    <w:rsid w:val="005124CC"/>
    <w:rsid w:val="0051428C"/>
    <w:rsid w:val="00515825"/>
    <w:rsid w:val="005169A3"/>
    <w:rsid w:val="00517E91"/>
    <w:rsid w:val="00520604"/>
    <w:rsid w:val="00520773"/>
    <w:rsid w:val="00522625"/>
    <w:rsid w:val="005229E2"/>
    <w:rsid w:val="0052356C"/>
    <w:rsid w:val="00524CF7"/>
    <w:rsid w:val="00525120"/>
    <w:rsid w:val="00525B01"/>
    <w:rsid w:val="005275A9"/>
    <w:rsid w:val="00527DA6"/>
    <w:rsid w:val="005305DD"/>
    <w:rsid w:val="0053073A"/>
    <w:rsid w:val="0053089F"/>
    <w:rsid w:val="005317E4"/>
    <w:rsid w:val="005321E6"/>
    <w:rsid w:val="00532F35"/>
    <w:rsid w:val="00535AC2"/>
    <w:rsid w:val="005366D4"/>
    <w:rsid w:val="0053694B"/>
    <w:rsid w:val="00536A44"/>
    <w:rsid w:val="00536C90"/>
    <w:rsid w:val="00536DBE"/>
    <w:rsid w:val="00540789"/>
    <w:rsid w:val="00540CDC"/>
    <w:rsid w:val="00541EA7"/>
    <w:rsid w:val="00544841"/>
    <w:rsid w:val="00544C52"/>
    <w:rsid w:val="00544DCF"/>
    <w:rsid w:val="00545684"/>
    <w:rsid w:val="0054586E"/>
    <w:rsid w:val="00545BDE"/>
    <w:rsid w:val="0055081B"/>
    <w:rsid w:val="0055298B"/>
    <w:rsid w:val="00552A31"/>
    <w:rsid w:val="005536D0"/>
    <w:rsid w:val="0055438F"/>
    <w:rsid w:val="0055498A"/>
    <w:rsid w:val="0055537A"/>
    <w:rsid w:val="00557C87"/>
    <w:rsid w:val="0056485C"/>
    <w:rsid w:val="00564D0C"/>
    <w:rsid w:val="00564F01"/>
    <w:rsid w:val="0056682F"/>
    <w:rsid w:val="00566AF1"/>
    <w:rsid w:val="00567477"/>
    <w:rsid w:val="00567FD6"/>
    <w:rsid w:val="00570CC4"/>
    <w:rsid w:val="0057327B"/>
    <w:rsid w:val="005734A5"/>
    <w:rsid w:val="005742CB"/>
    <w:rsid w:val="0057476B"/>
    <w:rsid w:val="00574BEE"/>
    <w:rsid w:val="005753EC"/>
    <w:rsid w:val="005757FD"/>
    <w:rsid w:val="00580AA6"/>
    <w:rsid w:val="00581CA7"/>
    <w:rsid w:val="005822CF"/>
    <w:rsid w:val="0058271C"/>
    <w:rsid w:val="00583CA3"/>
    <w:rsid w:val="005842C5"/>
    <w:rsid w:val="00585127"/>
    <w:rsid w:val="00585980"/>
    <w:rsid w:val="00585D5B"/>
    <w:rsid w:val="00586C37"/>
    <w:rsid w:val="005872E1"/>
    <w:rsid w:val="005877BE"/>
    <w:rsid w:val="00587B42"/>
    <w:rsid w:val="00590523"/>
    <w:rsid w:val="00592247"/>
    <w:rsid w:val="00592C71"/>
    <w:rsid w:val="00593E9B"/>
    <w:rsid w:val="0059460C"/>
    <w:rsid w:val="005949D8"/>
    <w:rsid w:val="00597B25"/>
    <w:rsid w:val="00597EED"/>
    <w:rsid w:val="005A02E9"/>
    <w:rsid w:val="005A0545"/>
    <w:rsid w:val="005A1191"/>
    <w:rsid w:val="005A4319"/>
    <w:rsid w:val="005A5BB2"/>
    <w:rsid w:val="005A7393"/>
    <w:rsid w:val="005B1142"/>
    <w:rsid w:val="005B2843"/>
    <w:rsid w:val="005B3E3D"/>
    <w:rsid w:val="005B4422"/>
    <w:rsid w:val="005B508F"/>
    <w:rsid w:val="005B785E"/>
    <w:rsid w:val="005B7B55"/>
    <w:rsid w:val="005C365B"/>
    <w:rsid w:val="005C3820"/>
    <w:rsid w:val="005C44C1"/>
    <w:rsid w:val="005C55DA"/>
    <w:rsid w:val="005C579F"/>
    <w:rsid w:val="005C60A7"/>
    <w:rsid w:val="005C6514"/>
    <w:rsid w:val="005C6D23"/>
    <w:rsid w:val="005C6F3C"/>
    <w:rsid w:val="005C7CC8"/>
    <w:rsid w:val="005D2CA4"/>
    <w:rsid w:val="005D3702"/>
    <w:rsid w:val="005D3DFA"/>
    <w:rsid w:val="005D47F3"/>
    <w:rsid w:val="005D5580"/>
    <w:rsid w:val="005D6956"/>
    <w:rsid w:val="005D6F1F"/>
    <w:rsid w:val="005D6F3B"/>
    <w:rsid w:val="005D7D05"/>
    <w:rsid w:val="005E0485"/>
    <w:rsid w:val="005E231C"/>
    <w:rsid w:val="005E341E"/>
    <w:rsid w:val="005E38B3"/>
    <w:rsid w:val="005E3BEF"/>
    <w:rsid w:val="005E5B34"/>
    <w:rsid w:val="005F010D"/>
    <w:rsid w:val="005F08A5"/>
    <w:rsid w:val="005F1DE9"/>
    <w:rsid w:val="005F1F23"/>
    <w:rsid w:val="005F21EE"/>
    <w:rsid w:val="005F24C2"/>
    <w:rsid w:val="005F2839"/>
    <w:rsid w:val="005F2B4F"/>
    <w:rsid w:val="005F2D3D"/>
    <w:rsid w:val="005F2DC4"/>
    <w:rsid w:val="005F32CB"/>
    <w:rsid w:val="005F460F"/>
    <w:rsid w:val="005F46AF"/>
    <w:rsid w:val="005F4D03"/>
    <w:rsid w:val="005F5011"/>
    <w:rsid w:val="005F5DE8"/>
    <w:rsid w:val="005F6939"/>
    <w:rsid w:val="005F6FFE"/>
    <w:rsid w:val="005F705F"/>
    <w:rsid w:val="00600443"/>
    <w:rsid w:val="0060048C"/>
    <w:rsid w:val="00602ABC"/>
    <w:rsid w:val="006044D3"/>
    <w:rsid w:val="00604B74"/>
    <w:rsid w:val="0060596F"/>
    <w:rsid w:val="00606C85"/>
    <w:rsid w:val="00607483"/>
    <w:rsid w:val="00610F8C"/>
    <w:rsid w:val="00613199"/>
    <w:rsid w:val="006143F3"/>
    <w:rsid w:val="00615561"/>
    <w:rsid w:val="00615A1E"/>
    <w:rsid w:val="00615D97"/>
    <w:rsid w:val="00615DDB"/>
    <w:rsid w:val="00615ED0"/>
    <w:rsid w:val="00616241"/>
    <w:rsid w:val="00617B37"/>
    <w:rsid w:val="00620B82"/>
    <w:rsid w:val="00620DBA"/>
    <w:rsid w:val="00621854"/>
    <w:rsid w:val="00621A37"/>
    <w:rsid w:val="00621C16"/>
    <w:rsid w:val="00622EFD"/>
    <w:rsid w:val="006248B2"/>
    <w:rsid w:val="00626FD5"/>
    <w:rsid w:val="006302E7"/>
    <w:rsid w:val="006306B0"/>
    <w:rsid w:val="00630E65"/>
    <w:rsid w:val="00630F28"/>
    <w:rsid w:val="006340E1"/>
    <w:rsid w:val="00634AF6"/>
    <w:rsid w:val="00634E22"/>
    <w:rsid w:val="0063520A"/>
    <w:rsid w:val="00635D6E"/>
    <w:rsid w:val="0063632C"/>
    <w:rsid w:val="00636998"/>
    <w:rsid w:val="00636D90"/>
    <w:rsid w:val="006375BD"/>
    <w:rsid w:val="00637BAB"/>
    <w:rsid w:val="0064074D"/>
    <w:rsid w:val="00641D4E"/>
    <w:rsid w:val="00641D5E"/>
    <w:rsid w:val="00641FB1"/>
    <w:rsid w:val="00642797"/>
    <w:rsid w:val="00645616"/>
    <w:rsid w:val="00645B56"/>
    <w:rsid w:val="00645DD9"/>
    <w:rsid w:val="00646020"/>
    <w:rsid w:val="0064652F"/>
    <w:rsid w:val="00646DF5"/>
    <w:rsid w:val="00650535"/>
    <w:rsid w:val="00650DB0"/>
    <w:rsid w:val="0065118F"/>
    <w:rsid w:val="006518D8"/>
    <w:rsid w:val="00651DB7"/>
    <w:rsid w:val="00652160"/>
    <w:rsid w:val="00653E3F"/>
    <w:rsid w:val="006558C1"/>
    <w:rsid w:val="00656011"/>
    <w:rsid w:val="00656170"/>
    <w:rsid w:val="006566FD"/>
    <w:rsid w:val="00656CC1"/>
    <w:rsid w:val="00657101"/>
    <w:rsid w:val="00660187"/>
    <w:rsid w:val="006604F7"/>
    <w:rsid w:val="006605E6"/>
    <w:rsid w:val="00661BE3"/>
    <w:rsid w:val="006622E9"/>
    <w:rsid w:val="00662EB9"/>
    <w:rsid w:val="0066316E"/>
    <w:rsid w:val="006642E5"/>
    <w:rsid w:val="00666D95"/>
    <w:rsid w:val="006670E0"/>
    <w:rsid w:val="0067146C"/>
    <w:rsid w:val="00673A26"/>
    <w:rsid w:val="00673C38"/>
    <w:rsid w:val="006746DC"/>
    <w:rsid w:val="0067672A"/>
    <w:rsid w:val="006770BE"/>
    <w:rsid w:val="00681E1B"/>
    <w:rsid w:val="006840E0"/>
    <w:rsid w:val="006855EE"/>
    <w:rsid w:val="00685C23"/>
    <w:rsid w:val="00686905"/>
    <w:rsid w:val="00686FCE"/>
    <w:rsid w:val="006878B6"/>
    <w:rsid w:val="006900A4"/>
    <w:rsid w:val="00690EDA"/>
    <w:rsid w:val="00692456"/>
    <w:rsid w:val="00692BD4"/>
    <w:rsid w:val="00692F35"/>
    <w:rsid w:val="006955B7"/>
    <w:rsid w:val="00695953"/>
    <w:rsid w:val="00695CF9"/>
    <w:rsid w:val="0069604B"/>
    <w:rsid w:val="0069673E"/>
    <w:rsid w:val="006968CD"/>
    <w:rsid w:val="0069776B"/>
    <w:rsid w:val="006978B4"/>
    <w:rsid w:val="006A0230"/>
    <w:rsid w:val="006A04CB"/>
    <w:rsid w:val="006A0C52"/>
    <w:rsid w:val="006A0E2C"/>
    <w:rsid w:val="006A10D1"/>
    <w:rsid w:val="006A1B94"/>
    <w:rsid w:val="006A1E16"/>
    <w:rsid w:val="006A362A"/>
    <w:rsid w:val="006A5287"/>
    <w:rsid w:val="006A5450"/>
    <w:rsid w:val="006A5F85"/>
    <w:rsid w:val="006A6023"/>
    <w:rsid w:val="006A788F"/>
    <w:rsid w:val="006B0F61"/>
    <w:rsid w:val="006B11FB"/>
    <w:rsid w:val="006B13B4"/>
    <w:rsid w:val="006B1943"/>
    <w:rsid w:val="006B1B41"/>
    <w:rsid w:val="006B2EED"/>
    <w:rsid w:val="006B6823"/>
    <w:rsid w:val="006B6C1B"/>
    <w:rsid w:val="006B72CF"/>
    <w:rsid w:val="006C07CB"/>
    <w:rsid w:val="006C149A"/>
    <w:rsid w:val="006C2298"/>
    <w:rsid w:val="006C280B"/>
    <w:rsid w:val="006C3440"/>
    <w:rsid w:val="006C4848"/>
    <w:rsid w:val="006C49E2"/>
    <w:rsid w:val="006C4EE8"/>
    <w:rsid w:val="006C5362"/>
    <w:rsid w:val="006C61B4"/>
    <w:rsid w:val="006C6F0C"/>
    <w:rsid w:val="006C71D9"/>
    <w:rsid w:val="006D015B"/>
    <w:rsid w:val="006D0448"/>
    <w:rsid w:val="006D21DA"/>
    <w:rsid w:val="006D3C12"/>
    <w:rsid w:val="006D4405"/>
    <w:rsid w:val="006D4D15"/>
    <w:rsid w:val="006D6663"/>
    <w:rsid w:val="006E2749"/>
    <w:rsid w:val="006E3A32"/>
    <w:rsid w:val="006E4063"/>
    <w:rsid w:val="006E40AA"/>
    <w:rsid w:val="006E4788"/>
    <w:rsid w:val="006E5CCC"/>
    <w:rsid w:val="006E5F80"/>
    <w:rsid w:val="006E7ABF"/>
    <w:rsid w:val="006F07CF"/>
    <w:rsid w:val="006F144A"/>
    <w:rsid w:val="006F484B"/>
    <w:rsid w:val="006F633C"/>
    <w:rsid w:val="006F69EF"/>
    <w:rsid w:val="006F7065"/>
    <w:rsid w:val="006F751F"/>
    <w:rsid w:val="006F7909"/>
    <w:rsid w:val="006F7A4A"/>
    <w:rsid w:val="00701A3A"/>
    <w:rsid w:val="00702421"/>
    <w:rsid w:val="00702F60"/>
    <w:rsid w:val="007075A7"/>
    <w:rsid w:val="00710925"/>
    <w:rsid w:val="007133A6"/>
    <w:rsid w:val="00713945"/>
    <w:rsid w:val="00714B4F"/>
    <w:rsid w:val="00714E5D"/>
    <w:rsid w:val="0071581F"/>
    <w:rsid w:val="00715C1A"/>
    <w:rsid w:val="007169DD"/>
    <w:rsid w:val="00716BB0"/>
    <w:rsid w:val="00716FD8"/>
    <w:rsid w:val="007172BE"/>
    <w:rsid w:val="007176E0"/>
    <w:rsid w:val="00717BE6"/>
    <w:rsid w:val="00720786"/>
    <w:rsid w:val="00721F78"/>
    <w:rsid w:val="00722F3A"/>
    <w:rsid w:val="007237C2"/>
    <w:rsid w:val="00724977"/>
    <w:rsid w:val="00725BD7"/>
    <w:rsid w:val="0073013F"/>
    <w:rsid w:val="00730190"/>
    <w:rsid w:val="00730974"/>
    <w:rsid w:val="007309F8"/>
    <w:rsid w:val="00732F34"/>
    <w:rsid w:val="00732FFC"/>
    <w:rsid w:val="007334A2"/>
    <w:rsid w:val="007345D9"/>
    <w:rsid w:val="007345FD"/>
    <w:rsid w:val="00735250"/>
    <w:rsid w:val="00736160"/>
    <w:rsid w:val="007361B4"/>
    <w:rsid w:val="00736225"/>
    <w:rsid w:val="007362EE"/>
    <w:rsid w:val="007367FC"/>
    <w:rsid w:val="00736B51"/>
    <w:rsid w:val="00737634"/>
    <w:rsid w:val="0073777C"/>
    <w:rsid w:val="00737C05"/>
    <w:rsid w:val="00740081"/>
    <w:rsid w:val="007432BF"/>
    <w:rsid w:val="007446BB"/>
    <w:rsid w:val="00746857"/>
    <w:rsid w:val="00750350"/>
    <w:rsid w:val="00750C29"/>
    <w:rsid w:val="00750CE7"/>
    <w:rsid w:val="00751AA7"/>
    <w:rsid w:val="00751D7D"/>
    <w:rsid w:val="007536E2"/>
    <w:rsid w:val="0075411F"/>
    <w:rsid w:val="007551BA"/>
    <w:rsid w:val="0075759A"/>
    <w:rsid w:val="00757653"/>
    <w:rsid w:val="007576A8"/>
    <w:rsid w:val="00757A85"/>
    <w:rsid w:val="00757F39"/>
    <w:rsid w:val="007617BF"/>
    <w:rsid w:val="00763E6E"/>
    <w:rsid w:val="007640C5"/>
    <w:rsid w:val="00765F73"/>
    <w:rsid w:val="00766FE1"/>
    <w:rsid w:val="00767A55"/>
    <w:rsid w:val="00770005"/>
    <w:rsid w:val="007703AE"/>
    <w:rsid w:val="007710D2"/>
    <w:rsid w:val="00771C12"/>
    <w:rsid w:val="0077263B"/>
    <w:rsid w:val="00774D85"/>
    <w:rsid w:val="0077521A"/>
    <w:rsid w:val="00776017"/>
    <w:rsid w:val="00776409"/>
    <w:rsid w:val="00777768"/>
    <w:rsid w:val="0078066C"/>
    <w:rsid w:val="007819D9"/>
    <w:rsid w:val="00782268"/>
    <w:rsid w:val="00782C47"/>
    <w:rsid w:val="00782CF7"/>
    <w:rsid w:val="00782D0B"/>
    <w:rsid w:val="00785126"/>
    <w:rsid w:val="0079105A"/>
    <w:rsid w:val="00792017"/>
    <w:rsid w:val="007922D7"/>
    <w:rsid w:val="00793678"/>
    <w:rsid w:val="00793864"/>
    <w:rsid w:val="00794203"/>
    <w:rsid w:val="00794280"/>
    <w:rsid w:val="00794BAB"/>
    <w:rsid w:val="00794FFF"/>
    <w:rsid w:val="007952FE"/>
    <w:rsid w:val="00795309"/>
    <w:rsid w:val="007955A6"/>
    <w:rsid w:val="0079574F"/>
    <w:rsid w:val="00795C98"/>
    <w:rsid w:val="00796BD6"/>
    <w:rsid w:val="00797768"/>
    <w:rsid w:val="00797BFD"/>
    <w:rsid w:val="00797C87"/>
    <w:rsid w:val="007A0785"/>
    <w:rsid w:val="007A13F0"/>
    <w:rsid w:val="007A19A1"/>
    <w:rsid w:val="007A3B82"/>
    <w:rsid w:val="007A4D1B"/>
    <w:rsid w:val="007A4F6A"/>
    <w:rsid w:val="007A4FF0"/>
    <w:rsid w:val="007A5BD4"/>
    <w:rsid w:val="007A648C"/>
    <w:rsid w:val="007A6745"/>
    <w:rsid w:val="007A6BA1"/>
    <w:rsid w:val="007B1638"/>
    <w:rsid w:val="007B179A"/>
    <w:rsid w:val="007B2372"/>
    <w:rsid w:val="007B3172"/>
    <w:rsid w:val="007B4DBF"/>
    <w:rsid w:val="007B7F84"/>
    <w:rsid w:val="007C19C5"/>
    <w:rsid w:val="007C1A26"/>
    <w:rsid w:val="007C2E07"/>
    <w:rsid w:val="007C3569"/>
    <w:rsid w:val="007C35FD"/>
    <w:rsid w:val="007C430A"/>
    <w:rsid w:val="007C4643"/>
    <w:rsid w:val="007C491F"/>
    <w:rsid w:val="007C590F"/>
    <w:rsid w:val="007C59DB"/>
    <w:rsid w:val="007C5C53"/>
    <w:rsid w:val="007C60B8"/>
    <w:rsid w:val="007C6412"/>
    <w:rsid w:val="007D09D8"/>
    <w:rsid w:val="007D0A1E"/>
    <w:rsid w:val="007D2173"/>
    <w:rsid w:val="007D3181"/>
    <w:rsid w:val="007D3C83"/>
    <w:rsid w:val="007D72F3"/>
    <w:rsid w:val="007D7B8C"/>
    <w:rsid w:val="007E10FA"/>
    <w:rsid w:val="007E1670"/>
    <w:rsid w:val="007E1C15"/>
    <w:rsid w:val="007E2560"/>
    <w:rsid w:val="007E3D3E"/>
    <w:rsid w:val="007E3DBF"/>
    <w:rsid w:val="007E4855"/>
    <w:rsid w:val="007E4C95"/>
    <w:rsid w:val="007E4CB1"/>
    <w:rsid w:val="007E5707"/>
    <w:rsid w:val="007E7BA3"/>
    <w:rsid w:val="007F2547"/>
    <w:rsid w:val="007F257E"/>
    <w:rsid w:val="007F262E"/>
    <w:rsid w:val="007F2EF3"/>
    <w:rsid w:val="007F3133"/>
    <w:rsid w:val="007F475D"/>
    <w:rsid w:val="007F4949"/>
    <w:rsid w:val="007F5702"/>
    <w:rsid w:val="007F6A20"/>
    <w:rsid w:val="00801922"/>
    <w:rsid w:val="00802345"/>
    <w:rsid w:val="00802BC0"/>
    <w:rsid w:val="00802BE3"/>
    <w:rsid w:val="008039E9"/>
    <w:rsid w:val="00805042"/>
    <w:rsid w:val="00805577"/>
    <w:rsid w:val="008067FB"/>
    <w:rsid w:val="00807744"/>
    <w:rsid w:val="0081097B"/>
    <w:rsid w:val="00810D2C"/>
    <w:rsid w:val="00813479"/>
    <w:rsid w:val="00813AA2"/>
    <w:rsid w:val="0081453C"/>
    <w:rsid w:val="008152B0"/>
    <w:rsid w:val="0081531F"/>
    <w:rsid w:val="00816DBF"/>
    <w:rsid w:val="00816DCE"/>
    <w:rsid w:val="0081715B"/>
    <w:rsid w:val="00817608"/>
    <w:rsid w:val="00817A49"/>
    <w:rsid w:val="0082074E"/>
    <w:rsid w:val="00821F73"/>
    <w:rsid w:val="0082375B"/>
    <w:rsid w:val="00823B78"/>
    <w:rsid w:val="00824D80"/>
    <w:rsid w:val="008259D1"/>
    <w:rsid w:val="00832AEA"/>
    <w:rsid w:val="0083317A"/>
    <w:rsid w:val="00833207"/>
    <w:rsid w:val="008347F7"/>
    <w:rsid w:val="00836382"/>
    <w:rsid w:val="0084234D"/>
    <w:rsid w:val="00843592"/>
    <w:rsid w:val="00844237"/>
    <w:rsid w:val="0084521D"/>
    <w:rsid w:val="00845542"/>
    <w:rsid w:val="0084575D"/>
    <w:rsid w:val="00846AEB"/>
    <w:rsid w:val="0085178C"/>
    <w:rsid w:val="008530D1"/>
    <w:rsid w:val="00853A1A"/>
    <w:rsid w:val="00855CD9"/>
    <w:rsid w:val="00856711"/>
    <w:rsid w:val="00857358"/>
    <w:rsid w:val="0086012E"/>
    <w:rsid w:val="00861571"/>
    <w:rsid w:val="008617F1"/>
    <w:rsid w:val="00863D50"/>
    <w:rsid w:val="00865028"/>
    <w:rsid w:val="00867B64"/>
    <w:rsid w:val="00870B32"/>
    <w:rsid w:val="00871F71"/>
    <w:rsid w:val="00873888"/>
    <w:rsid w:val="00874D49"/>
    <w:rsid w:val="00874FB3"/>
    <w:rsid w:val="00876537"/>
    <w:rsid w:val="00876675"/>
    <w:rsid w:val="00876ACF"/>
    <w:rsid w:val="00876AF2"/>
    <w:rsid w:val="00876F40"/>
    <w:rsid w:val="00877ED8"/>
    <w:rsid w:val="00880354"/>
    <w:rsid w:val="00880851"/>
    <w:rsid w:val="00880C72"/>
    <w:rsid w:val="00881C3A"/>
    <w:rsid w:val="008830ED"/>
    <w:rsid w:val="00884427"/>
    <w:rsid w:val="008845EB"/>
    <w:rsid w:val="0088512F"/>
    <w:rsid w:val="0088584B"/>
    <w:rsid w:val="0088655B"/>
    <w:rsid w:val="00887271"/>
    <w:rsid w:val="00887F44"/>
    <w:rsid w:val="0089067B"/>
    <w:rsid w:val="00891E00"/>
    <w:rsid w:val="008922B0"/>
    <w:rsid w:val="008928BA"/>
    <w:rsid w:val="0089357C"/>
    <w:rsid w:val="00893B2D"/>
    <w:rsid w:val="00893E70"/>
    <w:rsid w:val="00895EC7"/>
    <w:rsid w:val="00896895"/>
    <w:rsid w:val="008A01F1"/>
    <w:rsid w:val="008A12D0"/>
    <w:rsid w:val="008A2064"/>
    <w:rsid w:val="008A238D"/>
    <w:rsid w:val="008A3E55"/>
    <w:rsid w:val="008A4B00"/>
    <w:rsid w:val="008A5C32"/>
    <w:rsid w:val="008A609A"/>
    <w:rsid w:val="008A6289"/>
    <w:rsid w:val="008A6292"/>
    <w:rsid w:val="008A6F9E"/>
    <w:rsid w:val="008A7444"/>
    <w:rsid w:val="008A7D34"/>
    <w:rsid w:val="008B0CE5"/>
    <w:rsid w:val="008B1B7B"/>
    <w:rsid w:val="008B30BC"/>
    <w:rsid w:val="008B3530"/>
    <w:rsid w:val="008B552D"/>
    <w:rsid w:val="008B5BD6"/>
    <w:rsid w:val="008B5EF4"/>
    <w:rsid w:val="008B5EF5"/>
    <w:rsid w:val="008B61B6"/>
    <w:rsid w:val="008B6454"/>
    <w:rsid w:val="008B66A4"/>
    <w:rsid w:val="008B6DAA"/>
    <w:rsid w:val="008B7CE4"/>
    <w:rsid w:val="008C2760"/>
    <w:rsid w:val="008C383A"/>
    <w:rsid w:val="008C3862"/>
    <w:rsid w:val="008C55CB"/>
    <w:rsid w:val="008C66A7"/>
    <w:rsid w:val="008C749B"/>
    <w:rsid w:val="008D02BC"/>
    <w:rsid w:val="008D065D"/>
    <w:rsid w:val="008D0E57"/>
    <w:rsid w:val="008D1C44"/>
    <w:rsid w:val="008D41E6"/>
    <w:rsid w:val="008D4495"/>
    <w:rsid w:val="008D4675"/>
    <w:rsid w:val="008D469C"/>
    <w:rsid w:val="008D4E21"/>
    <w:rsid w:val="008D751C"/>
    <w:rsid w:val="008E0484"/>
    <w:rsid w:val="008E1B2F"/>
    <w:rsid w:val="008E1E3B"/>
    <w:rsid w:val="008E1F48"/>
    <w:rsid w:val="008E2A07"/>
    <w:rsid w:val="008E2AC0"/>
    <w:rsid w:val="008E2D67"/>
    <w:rsid w:val="008E41B6"/>
    <w:rsid w:val="008E57E9"/>
    <w:rsid w:val="008E6CBF"/>
    <w:rsid w:val="008E6D48"/>
    <w:rsid w:val="008E6D5F"/>
    <w:rsid w:val="008E6DAE"/>
    <w:rsid w:val="008E7375"/>
    <w:rsid w:val="008E7C2A"/>
    <w:rsid w:val="008F2264"/>
    <w:rsid w:val="008F3CCD"/>
    <w:rsid w:val="008F3D2F"/>
    <w:rsid w:val="008F45F9"/>
    <w:rsid w:val="008F7432"/>
    <w:rsid w:val="008F7E02"/>
    <w:rsid w:val="00900CAE"/>
    <w:rsid w:val="00902F09"/>
    <w:rsid w:val="00903887"/>
    <w:rsid w:val="00903EBC"/>
    <w:rsid w:val="009044E4"/>
    <w:rsid w:val="00910899"/>
    <w:rsid w:val="0091147A"/>
    <w:rsid w:val="009128DC"/>
    <w:rsid w:val="0091335A"/>
    <w:rsid w:val="00915273"/>
    <w:rsid w:val="009155A0"/>
    <w:rsid w:val="009156EA"/>
    <w:rsid w:val="009163EC"/>
    <w:rsid w:val="00916FFD"/>
    <w:rsid w:val="009173EB"/>
    <w:rsid w:val="009176FC"/>
    <w:rsid w:val="009212FD"/>
    <w:rsid w:val="00922922"/>
    <w:rsid w:val="00924924"/>
    <w:rsid w:val="00925C9A"/>
    <w:rsid w:val="009260A6"/>
    <w:rsid w:val="009261B8"/>
    <w:rsid w:val="00926A14"/>
    <w:rsid w:val="0093017D"/>
    <w:rsid w:val="009304C0"/>
    <w:rsid w:val="00930CC9"/>
    <w:rsid w:val="00930F4F"/>
    <w:rsid w:val="00931B56"/>
    <w:rsid w:val="00931C9E"/>
    <w:rsid w:val="00932587"/>
    <w:rsid w:val="00933DFD"/>
    <w:rsid w:val="00934F75"/>
    <w:rsid w:val="009358BF"/>
    <w:rsid w:val="0093657F"/>
    <w:rsid w:val="00936871"/>
    <w:rsid w:val="00940359"/>
    <w:rsid w:val="00941AE6"/>
    <w:rsid w:val="009428F1"/>
    <w:rsid w:val="009454A0"/>
    <w:rsid w:val="0094584B"/>
    <w:rsid w:val="009467CF"/>
    <w:rsid w:val="00947362"/>
    <w:rsid w:val="009504FD"/>
    <w:rsid w:val="00950986"/>
    <w:rsid w:val="00950ED6"/>
    <w:rsid w:val="009513CE"/>
    <w:rsid w:val="009517CD"/>
    <w:rsid w:val="00953B66"/>
    <w:rsid w:val="009603B2"/>
    <w:rsid w:val="00960749"/>
    <w:rsid w:val="009623C0"/>
    <w:rsid w:val="0096453D"/>
    <w:rsid w:val="00964EDC"/>
    <w:rsid w:val="00967307"/>
    <w:rsid w:val="0097040A"/>
    <w:rsid w:val="0097087D"/>
    <w:rsid w:val="00971ED2"/>
    <w:rsid w:val="0097207F"/>
    <w:rsid w:val="0097365B"/>
    <w:rsid w:val="00974106"/>
    <w:rsid w:val="00975A36"/>
    <w:rsid w:val="009778E3"/>
    <w:rsid w:val="00977E82"/>
    <w:rsid w:val="009802B4"/>
    <w:rsid w:val="00980904"/>
    <w:rsid w:val="009815E4"/>
    <w:rsid w:val="0098188F"/>
    <w:rsid w:val="00982BDD"/>
    <w:rsid w:val="009836E2"/>
    <w:rsid w:val="00983978"/>
    <w:rsid w:val="009841E9"/>
    <w:rsid w:val="009847D3"/>
    <w:rsid w:val="009855A3"/>
    <w:rsid w:val="0098660B"/>
    <w:rsid w:val="00986A0C"/>
    <w:rsid w:val="009874EE"/>
    <w:rsid w:val="009909A4"/>
    <w:rsid w:val="0099122B"/>
    <w:rsid w:val="00991A29"/>
    <w:rsid w:val="00992812"/>
    <w:rsid w:val="00993729"/>
    <w:rsid w:val="00994251"/>
    <w:rsid w:val="009942BF"/>
    <w:rsid w:val="00994D1D"/>
    <w:rsid w:val="00995A57"/>
    <w:rsid w:val="0099632F"/>
    <w:rsid w:val="0099775A"/>
    <w:rsid w:val="00997C5A"/>
    <w:rsid w:val="009A016D"/>
    <w:rsid w:val="009A1479"/>
    <w:rsid w:val="009A21C5"/>
    <w:rsid w:val="009A274D"/>
    <w:rsid w:val="009A2772"/>
    <w:rsid w:val="009A2BA4"/>
    <w:rsid w:val="009A3C88"/>
    <w:rsid w:val="009A4825"/>
    <w:rsid w:val="009A4918"/>
    <w:rsid w:val="009A75D2"/>
    <w:rsid w:val="009A7839"/>
    <w:rsid w:val="009A7B1E"/>
    <w:rsid w:val="009B0C5F"/>
    <w:rsid w:val="009B1375"/>
    <w:rsid w:val="009B265D"/>
    <w:rsid w:val="009B342D"/>
    <w:rsid w:val="009B3959"/>
    <w:rsid w:val="009B3F12"/>
    <w:rsid w:val="009B4181"/>
    <w:rsid w:val="009B4381"/>
    <w:rsid w:val="009B45C6"/>
    <w:rsid w:val="009B50FD"/>
    <w:rsid w:val="009B527B"/>
    <w:rsid w:val="009B55DF"/>
    <w:rsid w:val="009B56E9"/>
    <w:rsid w:val="009B5729"/>
    <w:rsid w:val="009B61E2"/>
    <w:rsid w:val="009B6F14"/>
    <w:rsid w:val="009B7C18"/>
    <w:rsid w:val="009C0B05"/>
    <w:rsid w:val="009C24F8"/>
    <w:rsid w:val="009C29E3"/>
    <w:rsid w:val="009C2D69"/>
    <w:rsid w:val="009C30B6"/>
    <w:rsid w:val="009C3E19"/>
    <w:rsid w:val="009C448D"/>
    <w:rsid w:val="009C592E"/>
    <w:rsid w:val="009C641E"/>
    <w:rsid w:val="009C6939"/>
    <w:rsid w:val="009D1550"/>
    <w:rsid w:val="009D208E"/>
    <w:rsid w:val="009D2432"/>
    <w:rsid w:val="009D2706"/>
    <w:rsid w:val="009D3149"/>
    <w:rsid w:val="009D3800"/>
    <w:rsid w:val="009D4F98"/>
    <w:rsid w:val="009D588E"/>
    <w:rsid w:val="009D5C6A"/>
    <w:rsid w:val="009D7A52"/>
    <w:rsid w:val="009D7D39"/>
    <w:rsid w:val="009E0D5A"/>
    <w:rsid w:val="009E2085"/>
    <w:rsid w:val="009E2955"/>
    <w:rsid w:val="009E29D3"/>
    <w:rsid w:val="009E5894"/>
    <w:rsid w:val="009E6B9D"/>
    <w:rsid w:val="009E7735"/>
    <w:rsid w:val="009E7D31"/>
    <w:rsid w:val="009F0CCA"/>
    <w:rsid w:val="009F15CB"/>
    <w:rsid w:val="009F16A7"/>
    <w:rsid w:val="009F27B0"/>
    <w:rsid w:val="009F2BAA"/>
    <w:rsid w:val="009F3464"/>
    <w:rsid w:val="009F3D7C"/>
    <w:rsid w:val="009F5109"/>
    <w:rsid w:val="009F596E"/>
    <w:rsid w:val="009F5B7C"/>
    <w:rsid w:val="009F6203"/>
    <w:rsid w:val="009F6634"/>
    <w:rsid w:val="009F6FDE"/>
    <w:rsid w:val="009F7A40"/>
    <w:rsid w:val="00A010BD"/>
    <w:rsid w:val="00A02330"/>
    <w:rsid w:val="00A02DE8"/>
    <w:rsid w:val="00A03D32"/>
    <w:rsid w:val="00A04C0A"/>
    <w:rsid w:val="00A06062"/>
    <w:rsid w:val="00A06CCB"/>
    <w:rsid w:val="00A07971"/>
    <w:rsid w:val="00A100D4"/>
    <w:rsid w:val="00A10393"/>
    <w:rsid w:val="00A103DE"/>
    <w:rsid w:val="00A110AE"/>
    <w:rsid w:val="00A11831"/>
    <w:rsid w:val="00A11B97"/>
    <w:rsid w:val="00A1272D"/>
    <w:rsid w:val="00A12EE3"/>
    <w:rsid w:val="00A13199"/>
    <w:rsid w:val="00A134E6"/>
    <w:rsid w:val="00A14BA9"/>
    <w:rsid w:val="00A15379"/>
    <w:rsid w:val="00A15B7A"/>
    <w:rsid w:val="00A15B82"/>
    <w:rsid w:val="00A15BA8"/>
    <w:rsid w:val="00A1648F"/>
    <w:rsid w:val="00A1738B"/>
    <w:rsid w:val="00A201DB"/>
    <w:rsid w:val="00A21C18"/>
    <w:rsid w:val="00A22188"/>
    <w:rsid w:val="00A236A2"/>
    <w:rsid w:val="00A23EBD"/>
    <w:rsid w:val="00A24429"/>
    <w:rsid w:val="00A244F7"/>
    <w:rsid w:val="00A3049A"/>
    <w:rsid w:val="00A31BF8"/>
    <w:rsid w:val="00A31E01"/>
    <w:rsid w:val="00A32BEF"/>
    <w:rsid w:val="00A3340F"/>
    <w:rsid w:val="00A339FB"/>
    <w:rsid w:val="00A33AFC"/>
    <w:rsid w:val="00A33DFE"/>
    <w:rsid w:val="00A34B37"/>
    <w:rsid w:val="00A34CA6"/>
    <w:rsid w:val="00A35616"/>
    <w:rsid w:val="00A357EB"/>
    <w:rsid w:val="00A358A9"/>
    <w:rsid w:val="00A40C70"/>
    <w:rsid w:val="00A41535"/>
    <w:rsid w:val="00A418F9"/>
    <w:rsid w:val="00A45970"/>
    <w:rsid w:val="00A45FFE"/>
    <w:rsid w:val="00A50371"/>
    <w:rsid w:val="00A50EBA"/>
    <w:rsid w:val="00A51BB3"/>
    <w:rsid w:val="00A51E7D"/>
    <w:rsid w:val="00A5481A"/>
    <w:rsid w:val="00A55382"/>
    <w:rsid w:val="00A559EF"/>
    <w:rsid w:val="00A56BB0"/>
    <w:rsid w:val="00A60F44"/>
    <w:rsid w:val="00A613C0"/>
    <w:rsid w:val="00A61A76"/>
    <w:rsid w:val="00A61B02"/>
    <w:rsid w:val="00A64D61"/>
    <w:rsid w:val="00A6599B"/>
    <w:rsid w:val="00A65B97"/>
    <w:rsid w:val="00A65E93"/>
    <w:rsid w:val="00A67453"/>
    <w:rsid w:val="00A719BD"/>
    <w:rsid w:val="00A71AFE"/>
    <w:rsid w:val="00A73C8E"/>
    <w:rsid w:val="00A73FF0"/>
    <w:rsid w:val="00A742B5"/>
    <w:rsid w:val="00A74E2B"/>
    <w:rsid w:val="00A75513"/>
    <w:rsid w:val="00A761A7"/>
    <w:rsid w:val="00A77890"/>
    <w:rsid w:val="00A819C6"/>
    <w:rsid w:val="00A828A4"/>
    <w:rsid w:val="00A83EFB"/>
    <w:rsid w:val="00A84795"/>
    <w:rsid w:val="00A84E03"/>
    <w:rsid w:val="00A8762A"/>
    <w:rsid w:val="00A87F22"/>
    <w:rsid w:val="00A92340"/>
    <w:rsid w:val="00A93471"/>
    <w:rsid w:val="00A93CF3"/>
    <w:rsid w:val="00A948F3"/>
    <w:rsid w:val="00A95A3F"/>
    <w:rsid w:val="00A971F2"/>
    <w:rsid w:val="00A97856"/>
    <w:rsid w:val="00AA36E5"/>
    <w:rsid w:val="00AA3EB3"/>
    <w:rsid w:val="00AA43F1"/>
    <w:rsid w:val="00AA63F1"/>
    <w:rsid w:val="00AA6B1B"/>
    <w:rsid w:val="00AB00A1"/>
    <w:rsid w:val="00AB0129"/>
    <w:rsid w:val="00AB3063"/>
    <w:rsid w:val="00AB3282"/>
    <w:rsid w:val="00AB34E5"/>
    <w:rsid w:val="00AB3532"/>
    <w:rsid w:val="00AB3E2F"/>
    <w:rsid w:val="00AB4354"/>
    <w:rsid w:val="00AB52C5"/>
    <w:rsid w:val="00AB5E98"/>
    <w:rsid w:val="00AB5FB7"/>
    <w:rsid w:val="00AB633C"/>
    <w:rsid w:val="00AB668D"/>
    <w:rsid w:val="00AB6A77"/>
    <w:rsid w:val="00AB6A81"/>
    <w:rsid w:val="00AB71E5"/>
    <w:rsid w:val="00AB7858"/>
    <w:rsid w:val="00AB7ABD"/>
    <w:rsid w:val="00AC01D6"/>
    <w:rsid w:val="00AC03A2"/>
    <w:rsid w:val="00AC141D"/>
    <w:rsid w:val="00AC279E"/>
    <w:rsid w:val="00AC310A"/>
    <w:rsid w:val="00AC6DC2"/>
    <w:rsid w:val="00AC79E0"/>
    <w:rsid w:val="00AD0DDD"/>
    <w:rsid w:val="00AD16D5"/>
    <w:rsid w:val="00AD2CAC"/>
    <w:rsid w:val="00AD305D"/>
    <w:rsid w:val="00AD3873"/>
    <w:rsid w:val="00AD57B7"/>
    <w:rsid w:val="00AD58DD"/>
    <w:rsid w:val="00AD6856"/>
    <w:rsid w:val="00AD6EF6"/>
    <w:rsid w:val="00AE0BC9"/>
    <w:rsid w:val="00AE10A5"/>
    <w:rsid w:val="00AE1E7C"/>
    <w:rsid w:val="00AE382C"/>
    <w:rsid w:val="00AE39A2"/>
    <w:rsid w:val="00AE4EA7"/>
    <w:rsid w:val="00AE66B7"/>
    <w:rsid w:val="00AE6E82"/>
    <w:rsid w:val="00AF22CB"/>
    <w:rsid w:val="00AF400C"/>
    <w:rsid w:val="00AF4C94"/>
    <w:rsid w:val="00AF57EC"/>
    <w:rsid w:val="00AF5F2E"/>
    <w:rsid w:val="00B02E74"/>
    <w:rsid w:val="00B03089"/>
    <w:rsid w:val="00B03E56"/>
    <w:rsid w:val="00B04A56"/>
    <w:rsid w:val="00B0515B"/>
    <w:rsid w:val="00B0536B"/>
    <w:rsid w:val="00B06C1D"/>
    <w:rsid w:val="00B07A32"/>
    <w:rsid w:val="00B07EAE"/>
    <w:rsid w:val="00B119DE"/>
    <w:rsid w:val="00B14413"/>
    <w:rsid w:val="00B147C4"/>
    <w:rsid w:val="00B15DF4"/>
    <w:rsid w:val="00B15F41"/>
    <w:rsid w:val="00B16935"/>
    <w:rsid w:val="00B17E8F"/>
    <w:rsid w:val="00B2186D"/>
    <w:rsid w:val="00B2198C"/>
    <w:rsid w:val="00B2348B"/>
    <w:rsid w:val="00B24B74"/>
    <w:rsid w:val="00B261FE"/>
    <w:rsid w:val="00B268B3"/>
    <w:rsid w:val="00B27031"/>
    <w:rsid w:val="00B273CA"/>
    <w:rsid w:val="00B27B89"/>
    <w:rsid w:val="00B3279B"/>
    <w:rsid w:val="00B3314F"/>
    <w:rsid w:val="00B33CB6"/>
    <w:rsid w:val="00B34FE8"/>
    <w:rsid w:val="00B3530B"/>
    <w:rsid w:val="00B3659A"/>
    <w:rsid w:val="00B367EB"/>
    <w:rsid w:val="00B36CA6"/>
    <w:rsid w:val="00B36E20"/>
    <w:rsid w:val="00B40A6E"/>
    <w:rsid w:val="00B4225A"/>
    <w:rsid w:val="00B42B48"/>
    <w:rsid w:val="00B43FE8"/>
    <w:rsid w:val="00B45EC6"/>
    <w:rsid w:val="00B46360"/>
    <w:rsid w:val="00B476EB"/>
    <w:rsid w:val="00B47F66"/>
    <w:rsid w:val="00B50252"/>
    <w:rsid w:val="00B51836"/>
    <w:rsid w:val="00B51BCD"/>
    <w:rsid w:val="00B532C5"/>
    <w:rsid w:val="00B538B1"/>
    <w:rsid w:val="00B5591B"/>
    <w:rsid w:val="00B55AE3"/>
    <w:rsid w:val="00B5656D"/>
    <w:rsid w:val="00B56A1D"/>
    <w:rsid w:val="00B570E9"/>
    <w:rsid w:val="00B57276"/>
    <w:rsid w:val="00B57BEC"/>
    <w:rsid w:val="00B603DB"/>
    <w:rsid w:val="00B616C0"/>
    <w:rsid w:val="00B62315"/>
    <w:rsid w:val="00B62D15"/>
    <w:rsid w:val="00B64C1A"/>
    <w:rsid w:val="00B653C8"/>
    <w:rsid w:val="00B65489"/>
    <w:rsid w:val="00B67F00"/>
    <w:rsid w:val="00B70A03"/>
    <w:rsid w:val="00B71204"/>
    <w:rsid w:val="00B72B67"/>
    <w:rsid w:val="00B731D5"/>
    <w:rsid w:val="00B736A2"/>
    <w:rsid w:val="00B75602"/>
    <w:rsid w:val="00B7679D"/>
    <w:rsid w:val="00B80318"/>
    <w:rsid w:val="00B81169"/>
    <w:rsid w:val="00B81317"/>
    <w:rsid w:val="00B81994"/>
    <w:rsid w:val="00B81CD8"/>
    <w:rsid w:val="00B821C4"/>
    <w:rsid w:val="00B829A2"/>
    <w:rsid w:val="00B82AF4"/>
    <w:rsid w:val="00B83558"/>
    <w:rsid w:val="00B83AB3"/>
    <w:rsid w:val="00B84480"/>
    <w:rsid w:val="00B850EC"/>
    <w:rsid w:val="00B856A9"/>
    <w:rsid w:val="00B87CA6"/>
    <w:rsid w:val="00B902FA"/>
    <w:rsid w:val="00B92501"/>
    <w:rsid w:val="00B93306"/>
    <w:rsid w:val="00B94291"/>
    <w:rsid w:val="00B956DF"/>
    <w:rsid w:val="00B95BC6"/>
    <w:rsid w:val="00BA0D85"/>
    <w:rsid w:val="00BA10D3"/>
    <w:rsid w:val="00BA1183"/>
    <w:rsid w:val="00BA1C2B"/>
    <w:rsid w:val="00BA2BB6"/>
    <w:rsid w:val="00BA2EE7"/>
    <w:rsid w:val="00BA36F2"/>
    <w:rsid w:val="00BA3D9E"/>
    <w:rsid w:val="00BA56BB"/>
    <w:rsid w:val="00BA61A1"/>
    <w:rsid w:val="00BA7075"/>
    <w:rsid w:val="00BA7419"/>
    <w:rsid w:val="00BA790D"/>
    <w:rsid w:val="00BB07CC"/>
    <w:rsid w:val="00BB2853"/>
    <w:rsid w:val="00BB362B"/>
    <w:rsid w:val="00BB4264"/>
    <w:rsid w:val="00BB435B"/>
    <w:rsid w:val="00BB4FCD"/>
    <w:rsid w:val="00BB4FE2"/>
    <w:rsid w:val="00BB52CB"/>
    <w:rsid w:val="00BB5AF8"/>
    <w:rsid w:val="00BB5B9A"/>
    <w:rsid w:val="00BC1477"/>
    <w:rsid w:val="00BC2D78"/>
    <w:rsid w:val="00BC37E3"/>
    <w:rsid w:val="00BC5FDD"/>
    <w:rsid w:val="00BC69DF"/>
    <w:rsid w:val="00BC6C7E"/>
    <w:rsid w:val="00BC6CB2"/>
    <w:rsid w:val="00BC706E"/>
    <w:rsid w:val="00BD2973"/>
    <w:rsid w:val="00BD34D4"/>
    <w:rsid w:val="00BD4864"/>
    <w:rsid w:val="00BD5BAD"/>
    <w:rsid w:val="00BE05D5"/>
    <w:rsid w:val="00BE0A7C"/>
    <w:rsid w:val="00BE0A9C"/>
    <w:rsid w:val="00BE3073"/>
    <w:rsid w:val="00BE3115"/>
    <w:rsid w:val="00BE3CBD"/>
    <w:rsid w:val="00BE4ABB"/>
    <w:rsid w:val="00BE64D7"/>
    <w:rsid w:val="00BE6BFA"/>
    <w:rsid w:val="00BE7E7C"/>
    <w:rsid w:val="00BF04FE"/>
    <w:rsid w:val="00BF2458"/>
    <w:rsid w:val="00BF2663"/>
    <w:rsid w:val="00BF2677"/>
    <w:rsid w:val="00BF30FE"/>
    <w:rsid w:val="00BF3244"/>
    <w:rsid w:val="00BF3441"/>
    <w:rsid w:val="00BF40E4"/>
    <w:rsid w:val="00BF46B3"/>
    <w:rsid w:val="00BF5F5E"/>
    <w:rsid w:val="00BF7640"/>
    <w:rsid w:val="00C01195"/>
    <w:rsid w:val="00C01741"/>
    <w:rsid w:val="00C01B3E"/>
    <w:rsid w:val="00C01ECB"/>
    <w:rsid w:val="00C04FEB"/>
    <w:rsid w:val="00C053A7"/>
    <w:rsid w:val="00C05B76"/>
    <w:rsid w:val="00C068DA"/>
    <w:rsid w:val="00C07078"/>
    <w:rsid w:val="00C1115C"/>
    <w:rsid w:val="00C138D0"/>
    <w:rsid w:val="00C13FD2"/>
    <w:rsid w:val="00C1458E"/>
    <w:rsid w:val="00C14757"/>
    <w:rsid w:val="00C148B4"/>
    <w:rsid w:val="00C15DA8"/>
    <w:rsid w:val="00C16044"/>
    <w:rsid w:val="00C175BB"/>
    <w:rsid w:val="00C20DF6"/>
    <w:rsid w:val="00C2116E"/>
    <w:rsid w:val="00C21805"/>
    <w:rsid w:val="00C22308"/>
    <w:rsid w:val="00C228D8"/>
    <w:rsid w:val="00C2314B"/>
    <w:rsid w:val="00C24346"/>
    <w:rsid w:val="00C249F2"/>
    <w:rsid w:val="00C24C06"/>
    <w:rsid w:val="00C24DE1"/>
    <w:rsid w:val="00C302D5"/>
    <w:rsid w:val="00C307EA"/>
    <w:rsid w:val="00C33F38"/>
    <w:rsid w:val="00C3404A"/>
    <w:rsid w:val="00C363E3"/>
    <w:rsid w:val="00C37915"/>
    <w:rsid w:val="00C40159"/>
    <w:rsid w:val="00C40E7A"/>
    <w:rsid w:val="00C43D53"/>
    <w:rsid w:val="00C442F8"/>
    <w:rsid w:val="00C44770"/>
    <w:rsid w:val="00C45674"/>
    <w:rsid w:val="00C46933"/>
    <w:rsid w:val="00C46DCB"/>
    <w:rsid w:val="00C46E88"/>
    <w:rsid w:val="00C47940"/>
    <w:rsid w:val="00C47B8D"/>
    <w:rsid w:val="00C5029C"/>
    <w:rsid w:val="00C50351"/>
    <w:rsid w:val="00C50D99"/>
    <w:rsid w:val="00C52381"/>
    <w:rsid w:val="00C53D5B"/>
    <w:rsid w:val="00C54E12"/>
    <w:rsid w:val="00C5517A"/>
    <w:rsid w:val="00C55F32"/>
    <w:rsid w:val="00C56399"/>
    <w:rsid w:val="00C57F94"/>
    <w:rsid w:val="00C60242"/>
    <w:rsid w:val="00C614D5"/>
    <w:rsid w:val="00C61E96"/>
    <w:rsid w:val="00C65020"/>
    <w:rsid w:val="00C658C2"/>
    <w:rsid w:val="00C65983"/>
    <w:rsid w:val="00C6713F"/>
    <w:rsid w:val="00C67833"/>
    <w:rsid w:val="00C67F76"/>
    <w:rsid w:val="00C70211"/>
    <w:rsid w:val="00C72639"/>
    <w:rsid w:val="00C727CE"/>
    <w:rsid w:val="00C73429"/>
    <w:rsid w:val="00C74874"/>
    <w:rsid w:val="00C752B1"/>
    <w:rsid w:val="00C7649C"/>
    <w:rsid w:val="00C7746C"/>
    <w:rsid w:val="00C77C80"/>
    <w:rsid w:val="00C77E7C"/>
    <w:rsid w:val="00C80328"/>
    <w:rsid w:val="00C8057B"/>
    <w:rsid w:val="00C805BF"/>
    <w:rsid w:val="00C81D78"/>
    <w:rsid w:val="00C82370"/>
    <w:rsid w:val="00C82988"/>
    <w:rsid w:val="00C82CAD"/>
    <w:rsid w:val="00C844F5"/>
    <w:rsid w:val="00C84900"/>
    <w:rsid w:val="00C84A6D"/>
    <w:rsid w:val="00C84BF8"/>
    <w:rsid w:val="00C85C30"/>
    <w:rsid w:val="00C906CE"/>
    <w:rsid w:val="00C915C1"/>
    <w:rsid w:val="00C91DD3"/>
    <w:rsid w:val="00C92709"/>
    <w:rsid w:val="00C93F15"/>
    <w:rsid w:val="00C9437E"/>
    <w:rsid w:val="00C94787"/>
    <w:rsid w:val="00C9589E"/>
    <w:rsid w:val="00C96382"/>
    <w:rsid w:val="00C97C8D"/>
    <w:rsid w:val="00CA0DD4"/>
    <w:rsid w:val="00CA28F9"/>
    <w:rsid w:val="00CA38AB"/>
    <w:rsid w:val="00CA5376"/>
    <w:rsid w:val="00CA56E2"/>
    <w:rsid w:val="00CA746D"/>
    <w:rsid w:val="00CA7BCA"/>
    <w:rsid w:val="00CB0894"/>
    <w:rsid w:val="00CB11CB"/>
    <w:rsid w:val="00CB1596"/>
    <w:rsid w:val="00CB2CC2"/>
    <w:rsid w:val="00CB46E8"/>
    <w:rsid w:val="00CB5CEE"/>
    <w:rsid w:val="00CB66C2"/>
    <w:rsid w:val="00CB6C0A"/>
    <w:rsid w:val="00CB6FE5"/>
    <w:rsid w:val="00CC0776"/>
    <w:rsid w:val="00CC1401"/>
    <w:rsid w:val="00CC1419"/>
    <w:rsid w:val="00CC1530"/>
    <w:rsid w:val="00CC1B5C"/>
    <w:rsid w:val="00CC1EC8"/>
    <w:rsid w:val="00CC247F"/>
    <w:rsid w:val="00CC387E"/>
    <w:rsid w:val="00CC462A"/>
    <w:rsid w:val="00CC4FD2"/>
    <w:rsid w:val="00CC5D2C"/>
    <w:rsid w:val="00CC6181"/>
    <w:rsid w:val="00CC6541"/>
    <w:rsid w:val="00CC6B0C"/>
    <w:rsid w:val="00CC6E66"/>
    <w:rsid w:val="00CC7F5A"/>
    <w:rsid w:val="00CD0832"/>
    <w:rsid w:val="00CD0A36"/>
    <w:rsid w:val="00CD11F8"/>
    <w:rsid w:val="00CD25B3"/>
    <w:rsid w:val="00CD2A0A"/>
    <w:rsid w:val="00CD2B25"/>
    <w:rsid w:val="00CD2F0C"/>
    <w:rsid w:val="00CD391B"/>
    <w:rsid w:val="00CD3A71"/>
    <w:rsid w:val="00CD40D3"/>
    <w:rsid w:val="00CD41F4"/>
    <w:rsid w:val="00CD56DC"/>
    <w:rsid w:val="00CD68B8"/>
    <w:rsid w:val="00CD7709"/>
    <w:rsid w:val="00CD7D20"/>
    <w:rsid w:val="00CE0CC1"/>
    <w:rsid w:val="00CE1898"/>
    <w:rsid w:val="00CE237C"/>
    <w:rsid w:val="00CE27C6"/>
    <w:rsid w:val="00CE3175"/>
    <w:rsid w:val="00CE321B"/>
    <w:rsid w:val="00CE3F58"/>
    <w:rsid w:val="00CE700D"/>
    <w:rsid w:val="00CE7E36"/>
    <w:rsid w:val="00CE7F86"/>
    <w:rsid w:val="00CF1256"/>
    <w:rsid w:val="00CF207B"/>
    <w:rsid w:val="00CF2A8A"/>
    <w:rsid w:val="00CF35BA"/>
    <w:rsid w:val="00CF3988"/>
    <w:rsid w:val="00CF79AE"/>
    <w:rsid w:val="00D001F1"/>
    <w:rsid w:val="00D02EC8"/>
    <w:rsid w:val="00D04173"/>
    <w:rsid w:val="00D049E7"/>
    <w:rsid w:val="00D04B2B"/>
    <w:rsid w:val="00D0520C"/>
    <w:rsid w:val="00D06269"/>
    <w:rsid w:val="00D06ADF"/>
    <w:rsid w:val="00D06C8B"/>
    <w:rsid w:val="00D07516"/>
    <w:rsid w:val="00D07736"/>
    <w:rsid w:val="00D10320"/>
    <w:rsid w:val="00D1087F"/>
    <w:rsid w:val="00D10C9B"/>
    <w:rsid w:val="00D137BE"/>
    <w:rsid w:val="00D13B12"/>
    <w:rsid w:val="00D148C6"/>
    <w:rsid w:val="00D14CDA"/>
    <w:rsid w:val="00D17685"/>
    <w:rsid w:val="00D17BD0"/>
    <w:rsid w:val="00D208E9"/>
    <w:rsid w:val="00D20C4C"/>
    <w:rsid w:val="00D20E71"/>
    <w:rsid w:val="00D211D1"/>
    <w:rsid w:val="00D21717"/>
    <w:rsid w:val="00D21B68"/>
    <w:rsid w:val="00D2219B"/>
    <w:rsid w:val="00D22269"/>
    <w:rsid w:val="00D23415"/>
    <w:rsid w:val="00D23F54"/>
    <w:rsid w:val="00D264F7"/>
    <w:rsid w:val="00D26769"/>
    <w:rsid w:val="00D26822"/>
    <w:rsid w:val="00D32A61"/>
    <w:rsid w:val="00D33D09"/>
    <w:rsid w:val="00D3412A"/>
    <w:rsid w:val="00D356A2"/>
    <w:rsid w:val="00D35D06"/>
    <w:rsid w:val="00D37F80"/>
    <w:rsid w:val="00D40E7A"/>
    <w:rsid w:val="00D41449"/>
    <w:rsid w:val="00D41F1A"/>
    <w:rsid w:val="00D424AC"/>
    <w:rsid w:val="00D431D7"/>
    <w:rsid w:val="00D43FA6"/>
    <w:rsid w:val="00D44460"/>
    <w:rsid w:val="00D45F55"/>
    <w:rsid w:val="00D46608"/>
    <w:rsid w:val="00D46A7A"/>
    <w:rsid w:val="00D51355"/>
    <w:rsid w:val="00D51F92"/>
    <w:rsid w:val="00D52140"/>
    <w:rsid w:val="00D54B11"/>
    <w:rsid w:val="00D54F5D"/>
    <w:rsid w:val="00D56711"/>
    <w:rsid w:val="00D57EB4"/>
    <w:rsid w:val="00D6033A"/>
    <w:rsid w:val="00D610E8"/>
    <w:rsid w:val="00D6149F"/>
    <w:rsid w:val="00D614A9"/>
    <w:rsid w:val="00D6246D"/>
    <w:rsid w:val="00D62639"/>
    <w:rsid w:val="00D6267A"/>
    <w:rsid w:val="00D62A18"/>
    <w:rsid w:val="00D6493F"/>
    <w:rsid w:val="00D661AC"/>
    <w:rsid w:val="00D7099F"/>
    <w:rsid w:val="00D70AF4"/>
    <w:rsid w:val="00D724AA"/>
    <w:rsid w:val="00D72944"/>
    <w:rsid w:val="00D729DB"/>
    <w:rsid w:val="00D73F3E"/>
    <w:rsid w:val="00D74D3D"/>
    <w:rsid w:val="00D76FEB"/>
    <w:rsid w:val="00D8089A"/>
    <w:rsid w:val="00D80916"/>
    <w:rsid w:val="00D8188F"/>
    <w:rsid w:val="00D81AC0"/>
    <w:rsid w:val="00D8215D"/>
    <w:rsid w:val="00D82614"/>
    <w:rsid w:val="00D857BA"/>
    <w:rsid w:val="00D85D30"/>
    <w:rsid w:val="00D86E6D"/>
    <w:rsid w:val="00D870E5"/>
    <w:rsid w:val="00D877AE"/>
    <w:rsid w:val="00D87CF7"/>
    <w:rsid w:val="00D90F0F"/>
    <w:rsid w:val="00D9152C"/>
    <w:rsid w:val="00D91938"/>
    <w:rsid w:val="00D91C2F"/>
    <w:rsid w:val="00D92232"/>
    <w:rsid w:val="00D93C37"/>
    <w:rsid w:val="00D944B0"/>
    <w:rsid w:val="00D94EEB"/>
    <w:rsid w:val="00D95AAF"/>
    <w:rsid w:val="00D9638C"/>
    <w:rsid w:val="00D96537"/>
    <w:rsid w:val="00DA0088"/>
    <w:rsid w:val="00DA2E80"/>
    <w:rsid w:val="00DA4397"/>
    <w:rsid w:val="00DA6C68"/>
    <w:rsid w:val="00DB01C7"/>
    <w:rsid w:val="00DB08B7"/>
    <w:rsid w:val="00DB1388"/>
    <w:rsid w:val="00DB1DD4"/>
    <w:rsid w:val="00DB1EF7"/>
    <w:rsid w:val="00DB2387"/>
    <w:rsid w:val="00DB247D"/>
    <w:rsid w:val="00DB3DD4"/>
    <w:rsid w:val="00DB3E07"/>
    <w:rsid w:val="00DB4735"/>
    <w:rsid w:val="00DB4C42"/>
    <w:rsid w:val="00DB50B0"/>
    <w:rsid w:val="00DB75B6"/>
    <w:rsid w:val="00DC03F4"/>
    <w:rsid w:val="00DC1D17"/>
    <w:rsid w:val="00DC2221"/>
    <w:rsid w:val="00DC28D5"/>
    <w:rsid w:val="00DC41F7"/>
    <w:rsid w:val="00DC4559"/>
    <w:rsid w:val="00DC53EA"/>
    <w:rsid w:val="00DC5D59"/>
    <w:rsid w:val="00DC5E70"/>
    <w:rsid w:val="00DC5FF9"/>
    <w:rsid w:val="00DC70D9"/>
    <w:rsid w:val="00DC799E"/>
    <w:rsid w:val="00DD400E"/>
    <w:rsid w:val="00DD4CB6"/>
    <w:rsid w:val="00DD535F"/>
    <w:rsid w:val="00DD62DE"/>
    <w:rsid w:val="00DD7FF8"/>
    <w:rsid w:val="00DE00AE"/>
    <w:rsid w:val="00DE0489"/>
    <w:rsid w:val="00DE186B"/>
    <w:rsid w:val="00DE2FC7"/>
    <w:rsid w:val="00DE31A4"/>
    <w:rsid w:val="00DE32D3"/>
    <w:rsid w:val="00DE3589"/>
    <w:rsid w:val="00DE40BC"/>
    <w:rsid w:val="00DE51C1"/>
    <w:rsid w:val="00DE57DF"/>
    <w:rsid w:val="00DE5C19"/>
    <w:rsid w:val="00DE7006"/>
    <w:rsid w:val="00DE70C9"/>
    <w:rsid w:val="00DE7479"/>
    <w:rsid w:val="00DE7D4F"/>
    <w:rsid w:val="00DF0243"/>
    <w:rsid w:val="00DF1D62"/>
    <w:rsid w:val="00DF2A12"/>
    <w:rsid w:val="00DF2D00"/>
    <w:rsid w:val="00DF4502"/>
    <w:rsid w:val="00DF48E3"/>
    <w:rsid w:val="00DF6D4F"/>
    <w:rsid w:val="00E014C2"/>
    <w:rsid w:val="00E01D1C"/>
    <w:rsid w:val="00E01D9D"/>
    <w:rsid w:val="00E02B23"/>
    <w:rsid w:val="00E0351C"/>
    <w:rsid w:val="00E03E9F"/>
    <w:rsid w:val="00E049AF"/>
    <w:rsid w:val="00E04B75"/>
    <w:rsid w:val="00E0529E"/>
    <w:rsid w:val="00E05324"/>
    <w:rsid w:val="00E0610A"/>
    <w:rsid w:val="00E061DD"/>
    <w:rsid w:val="00E06C59"/>
    <w:rsid w:val="00E06C65"/>
    <w:rsid w:val="00E07045"/>
    <w:rsid w:val="00E07D4A"/>
    <w:rsid w:val="00E10966"/>
    <w:rsid w:val="00E10E7A"/>
    <w:rsid w:val="00E11442"/>
    <w:rsid w:val="00E118E7"/>
    <w:rsid w:val="00E122CA"/>
    <w:rsid w:val="00E12767"/>
    <w:rsid w:val="00E12C0D"/>
    <w:rsid w:val="00E14C15"/>
    <w:rsid w:val="00E1657A"/>
    <w:rsid w:val="00E1763B"/>
    <w:rsid w:val="00E2013E"/>
    <w:rsid w:val="00E20C27"/>
    <w:rsid w:val="00E21B39"/>
    <w:rsid w:val="00E21DC9"/>
    <w:rsid w:val="00E22E78"/>
    <w:rsid w:val="00E23085"/>
    <w:rsid w:val="00E24F13"/>
    <w:rsid w:val="00E25B4E"/>
    <w:rsid w:val="00E27BB4"/>
    <w:rsid w:val="00E30642"/>
    <w:rsid w:val="00E31F45"/>
    <w:rsid w:val="00E3567B"/>
    <w:rsid w:val="00E36222"/>
    <w:rsid w:val="00E36845"/>
    <w:rsid w:val="00E37249"/>
    <w:rsid w:val="00E3750B"/>
    <w:rsid w:val="00E37BCC"/>
    <w:rsid w:val="00E4050F"/>
    <w:rsid w:val="00E407C7"/>
    <w:rsid w:val="00E41E86"/>
    <w:rsid w:val="00E42B83"/>
    <w:rsid w:val="00E43E56"/>
    <w:rsid w:val="00E4558E"/>
    <w:rsid w:val="00E45BF5"/>
    <w:rsid w:val="00E45ED9"/>
    <w:rsid w:val="00E470DB"/>
    <w:rsid w:val="00E508B9"/>
    <w:rsid w:val="00E51003"/>
    <w:rsid w:val="00E51142"/>
    <w:rsid w:val="00E515DD"/>
    <w:rsid w:val="00E51998"/>
    <w:rsid w:val="00E54A70"/>
    <w:rsid w:val="00E55750"/>
    <w:rsid w:val="00E57FDD"/>
    <w:rsid w:val="00E60E58"/>
    <w:rsid w:val="00E61112"/>
    <w:rsid w:val="00E622EE"/>
    <w:rsid w:val="00E62D34"/>
    <w:rsid w:val="00E63BAC"/>
    <w:rsid w:val="00E64260"/>
    <w:rsid w:val="00E6553C"/>
    <w:rsid w:val="00E65900"/>
    <w:rsid w:val="00E6660D"/>
    <w:rsid w:val="00E67037"/>
    <w:rsid w:val="00E67556"/>
    <w:rsid w:val="00E70EC4"/>
    <w:rsid w:val="00E71D60"/>
    <w:rsid w:val="00E74202"/>
    <w:rsid w:val="00E74EEA"/>
    <w:rsid w:val="00E75214"/>
    <w:rsid w:val="00E77380"/>
    <w:rsid w:val="00E80163"/>
    <w:rsid w:val="00E81092"/>
    <w:rsid w:val="00E81497"/>
    <w:rsid w:val="00E83C7E"/>
    <w:rsid w:val="00E843DE"/>
    <w:rsid w:val="00E85543"/>
    <w:rsid w:val="00E85AC2"/>
    <w:rsid w:val="00E8666C"/>
    <w:rsid w:val="00E86AE3"/>
    <w:rsid w:val="00E8787B"/>
    <w:rsid w:val="00E91550"/>
    <w:rsid w:val="00E91A55"/>
    <w:rsid w:val="00E91D37"/>
    <w:rsid w:val="00E93C34"/>
    <w:rsid w:val="00E94AD7"/>
    <w:rsid w:val="00E96451"/>
    <w:rsid w:val="00EA0064"/>
    <w:rsid w:val="00EA00A5"/>
    <w:rsid w:val="00EA0382"/>
    <w:rsid w:val="00EA101A"/>
    <w:rsid w:val="00EA2F84"/>
    <w:rsid w:val="00EA45DA"/>
    <w:rsid w:val="00EA4C2D"/>
    <w:rsid w:val="00EA639C"/>
    <w:rsid w:val="00EA7F6C"/>
    <w:rsid w:val="00EB06C2"/>
    <w:rsid w:val="00EB2809"/>
    <w:rsid w:val="00EB2DD8"/>
    <w:rsid w:val="00EB3135"/>
    <w:rsid w:val="00EB3E04"/>
    <w:rsid w:val="00EB4156"/>
    <w:rsid w:val="00EB5356"/>
    <w:rsid w:val="00EB5927"/>
    <w:rsid w:val="00EB726B"/>
    <w:rsid w:val="00EB7473"/>
    <w:rsid w:val="00EC1365"/>
    <w:rsid w:val="00EC156B"/>
    <w:rsid w:val="00EC1A4B"/>
    <w:rsid w:val="00EC3B26"/>
    <w:rsid w:val="00EC3D23"/>
    <w:rsid w:val="00EC4E61"/>
    <w:rsid w:val="00EC5997"/>
    <w:rsid w:val="00EC71EC"/>
    <w:rsid w:val="00EC729F"/>
    <w:rsid w:val="00EC752B"/>
    <w:rsid w:val="00EC78BB"/>
    <w:rsid w:val="00ED033D"/>
    <w:rsid w:val="00ED1A84"/>
    <w:rsid w:val="00ED2621"/>
    <w:rsid w:val="00ED36C3"/>
    <w:rsid w:val="00ED4DE2"/>
    <w:rsid w:val="00ED5E38"/>
    <w:rsid w:val="00ED6F5F"/>
    <w:rsid w:val="00ED72B7"/>
    <w:rsid w:val="00ED763D"/>
    <w:rsid w:val="00ED764D"/>
    <w:rsid w:val="00EE114C"/>
    <w:rsid w:val="00EE268B"/>
    <w:rsid w:val="00EE3451"/>
    <w:rsid w:val="00EE3A51"/>
    <w:rsid w:val="00EE3EF1"/>
    <w:rsid w:val="00EE4EBD"/>
    <w:rsid w:val="00EE620E"/>
    <w:rsid w:val="00EE6BC7"/>
    <w:rsid w:val="00EE6FB7"/>
    <w:rsid w:val="00EE7C65"/>
    <w:rsid w:val="00EF0EBF"/>
    <w:rsid w:val="00EF16BD"/>
    <w:rsid w:val="00EF2208"/>
    <w:rsid w:val="00EF2D07"/>
    <w:rsid w:val="00EF351A"/>
    <w:rsid w:val="00EF5544"/>
    <w:rsid w:val="00EF613E"/>
    <w:rsid w:val="00EF61EB"/>
    <w:rsid w:val="00EF68B5"/>
    <w:rsid w:val="00EF7FE3"/>
    <w:rsid w:val="00F00474"/>
    <w:rsid w:val="00F0056D"/>
    <w:rsid w:val="00F016F9"/>
    <w:rsid w:val="00F0180F"/>
    <w:rsid w:val="00F030DF"/>
    <w:rsid w:val="00F0326F"/>
    <w:rsid w:val="00F03699"/>
    <w:rsid w:val="00F03984"/>
    <w:rsid w:val="00F046D5"/>
    <w:rsid w:val="00F0490F"/>
    <w:rsid w:val="00F04B8C"/>
    <w:rsid w:val="00F04FF1"/>
    <w:rsid w:val="00F05609"/>
    <w:rsid w:val="00F06545"/>
    <w:rsid w:val="00F07FCF"/>
    <w:rsid w:val="00F10416"/>
    <w:rsid w:val="00F106EC"/>
    <w:rsid w:val="00F11A21"/>
    <w:rsid w:val="00F11C9B"/>
    <w:rsid w:val="00F11EF5"/>
    <w:rsid w:val="00F154F4"/>
    <w:rsid w:val="00F15AB2"/>
    <w:rsid w:val="00F15C1E"/>
    <w:rsid w:val="00F1617A"/>
    <w:rsid w:val="00F2191F"/>
    <w:rsid w:val="00F232A7"/>
    <w:rsid w:val="00F24258"/>
    <w:rsid w:val="00F262C1"/>
    <w:rsid w:val="00F26B19"/>
    <w:rsid w:val="00F26DB1"/>
    <w:rsid w:val="00F27315"/>
    <w:rsid w:val="00F279CB"/>
    <w:rsid w:val="00F27C5F"/>
    <w:rsid w:val="00F3078A"/>
    <w:rsid w:val="00F30DC0"/>
    <w:rsid w:val="00F31064"/>
    <w:rsid w:val="00F328E0"/>
    <w:rsid w:val="00F33C35"/>
    <w:rsid w:val="00F34021"/>
    <w:rsid w:val="00F3587B"/>
    <w:rsid w:val="00F35FCD"/>
    <w:rsid w:val="00F360C7"/>
    <w:rsid w:val="00F36F6D"/>
    <w:rsid w:val="00F37675"/>
    <w:rsid w:val="00F37AA0"/>
    <w:rsid w:val="00F41655"/>
    <w:rsid w:val="00F418A1"/>
    <w:rsid w:val="00F41FA9"/>
    <w:rsid w:val="00F41FFB"/>
    <w:rsid w:val="00F42F1D"/>
    <w:rsid w:val="00F436FA"/>
    <w:rsid w:val="00F43CDA"/>
    <w:rsid w:val="00F44808"/>
    <w:rsid w:val="00F4489D"/>
    <w:rsid w:val="00F46B1C"/>
    <w:rsid w:val="00F47F6A"/>
    <w:rsid w:val="00F50647"/>
    <w:rsid w:val="00F5233C"/>
    <w:rsid w:val="00F52853"/>
    <w:rsid w:val="00F541D6"/>
    <w:rsid w:val="00F546B3"/>
    <w:rsid w:val="00F546FC"/>
    <w:rsid w:val="00F54E47"/>
    <w:rsid w:val="00F559FF"/>
    <w:rsid w:val="00F55B06"/>
    <w:rsid w:val="00F572E2"/>
    <w:rsid w:val="00F576C3"/>
    <w:rsid w:val="00F60465"/>
    <w:rsid w:val="00F62295"/>
    <w:rsid w:val="00F6293B"/>
    <w:rsid w:val="00F62A84"/>
    <w:rsid w:val="00F707E5"/>
    <w:rsid w:val="00F715DC"/>
    <w:rsid w:val="00F71F62"/>
    <w:rsid w:val="00F71F83"/>
    <w:rsid w:val="00F76882"/>
    <w:rsid w:val="00F800AE"/>
    <w:rsid w:val="00F8040C"/>
    <w:rsid w:val="00F81349"/>
    <w:rsid w:val="00F81846"/>
    <w:rsid w:val="00F83315"/>
    <w:rsid w:val="00F834BF"/>
    <w:rsid w:val="00F860C8"/>
    <w:rsid w:val="00F876AD"/>
    <w:rsid w:val="00F87AE2"/>
    <w:rsid w:val="00F902E6"/>
    <w:rsid w:val="00F90D01"/>
    <w:rsid w:val="00F93139"/>
    <w:rsid w:val="00F93709"/>
    <w:rsid w:val="00F938DF"/>
    <w:rsid w:val="00F9469C"/>
    <w:rsid w:val="00F96E33"/>
    <w:rsid w:val="00F979F2"/>
    <w:rsid w:val="00FA022B"/>
    <w:rsid w:val="00FA04A2"/>
    <w:rsid w:val="00FA11E5"/>
    <w:rsid w:val="00FA1BE5"/>
    <w:rsid w:val="00FA3200"/>
    <w:rsid w:val="00FA364B"/>
    <w:rsid w:val="00FA3BDB"/>
    <w:rsid w:val="00FA5216"/>
    <w:rsid w:val="00FA609D"/>
    <w:rsid w:val="00FA64CC"/>
    <w:rsid w:val="00FA6964"/>
    <w:rsid w:val="00FB2728"/>
    <w:rsid w:val="00FB2EAB"/>
    <w:rsid w:val="00FB32A5"/>
    <w:rsid w:val="00FB3AC2"/>
    <w:rsid w:val="00FB46E6"/>
    <w:rsid w:val="00FB497A"/>
    <w:rsid w:val="00FC014B"/>
    <w:rsid w:val="00FC0699"/>
    <w:rsid w:val="00FC0D39"/>
    <w:rsid w:val="00FC29B1"/>
    <w:rsid w:val="00FC2CF7"/>
    <w:rsid w:val="00FC6C1F"/>
    <w:rsid w:val="00FD12E4"/>
    <w:rsid w:val="00FD288B"/>
    <w:rsid w:val="00FD322F"/>
    <w:rsid w:val="00FD472E"/>
    <w:rsid w:val="00FD5F95"/>
    <w:rsid w:val="00FD62AD"/>
    <w:rsid w:val="00FD7566"/>
    <w:rsid w:val="00FE0116"/>
    <w:rsid w:val="00FE105F"/>
    <w:rsid w:val="00FE117D"/>
    <w:rsid w:val="00FE1D6E"/>
    <w:rsid w:val="00FE20E1"/>
    <w:rsid w:val="00FE2C53"/>
    <w:rsid w:val="00FE3939"/>
    <w:rsid w:val="00FE3B40"/>
    <w:rsid w:val="00FE48F8"/>
    <w:rsid w:val="00FE4E2C"/>
    <w:rsid w:val="00FE5494"/>
    <w:rsid w:val="00FE7AFC"/>
    <w:rsid w:val="00FF28A9"/>
    <w:rsid w:val="00FF35E7"/>
    <w:rsid w:val="00FF4938"/>
    <w:rsid w:val="00FF4AD1"/>
    <w:rsid w:val="00FF5F42"/>
    <w:rsid w:val="00FF7402"/>
    <w:rsid w:val="00FF767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0F5A112"/>
  <w15:docId w15:val="{6AC8D2B3-5E3E-4CB6-A47A-375473ACE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74106"/>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rsid w:val="00940359"/>
    <w:pPr>
      <w:spacing w:after="0" w:line="240" w:lineRule="auto"/>
    </w:pPr>
    <w:rPr>
      <w:rFonts w:ascii="Tahoma" w:hAnsi="Tahoma"/>
      <w:sz w:val="16"/>
      <w:szCs w:val="20"/>
    </w:rPr>
  </w:style>
  <w:style w:type="character" w:customStyle="1" w:styleId="SprechblasentextZchn">
    <w:name w:val="Sprechblasentext Zchn"/>
    <w:link w:val="Sprechblasentext"/>
    <w:uiPriority w:val="99"/>
    <w:semiHidden/>
    <w:locked/>
    <w:rsid w:val="00940359"/>
    <w:rPr>
      <w:rFonts w:ascii="Tahoma" w:hAnsi="Tahoma"/>
      <w:sz w:val="16"/>
    </w:rPr>
  </w:style>
  <w:style w:type="table" w:customStyle="1" w:styleId="Tabellengitternetz1">
    <w:name w:val="Tabellengitternetz1"/>
    <w:basedOn w:val="NormaleTabelle"/>
    <w:uiPriority w:val="99"/>
    <w:rsid w:val="000E13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123C5E"/>
    <w:pPr>
      <w:ind w:left="720"/>
      <w:contextualSpacing/>
    </w:pPr>
  </w:style>
  <w:style w:type="paragraph" w:styleId="Kopfzeile">
    <w:name w:val="header"/>
    <w:basedOn w:val="Standard"/>
    <w:link w:val="KopfzeileZchn"/>
    <w:uiPriority w:val="99"/>
    <w:rsid w:val="00541EA7"/>
    <w:pPr>
      <w:tabs>
        <w:tab w:val="center" w:pos="4536"/>
        <w:tab w:val="right" w:pos="9072"/>
      </w:tabs>
      <w:spacing w:after="0" w:line="240" w:lineRule="auto"/>
    </w:pPr>
    <w:rPr>
      <w:sz w:val="20"/>
      <w:szCs w:val="20"/>
      <w:lang w:eastAsia="ja-JP"/>
    </w:rPr>
  </w:style>
  <w:style w:type="character" w:customStyle="1" w:styleId="KopfzeileZchn">
    <w:name w:val="Kopfzeile Zchn"/>
    <w:basedOn w:val="Absatz-Standardschriftart"/>
    <w:link w:val="Kopfzeile"/>
    <w:uiPriority w:val="99"/>
    <w:locked/>
    <w:rsid w:val="00541EA7"/>
  </w:style>
  <w:style w:type="paragraph" w:styleId="Fuzeile">
    <w:name w:val="footer"/>
    <w:basedOn w:val="Standard"/>
    <w:link w:val="FuzeileZchn"/>
    <w:uiPriority w:val="99"/>
    <w:rsid w:val="00541EA7"/>
    <w:pPr>
      <w:tabs>
        <w:tab w:val="center" w:pos="4536"/>
        <w:tab w:val="right" w:pos="9072"/>
      </w:tabs>
      <w:spacing w:after="0" w:line="240" w:lineRule="auto"/>
    </w:pPr>
    <w:rPr>
      <w:sz w:val="20"/>
      <w:szCs w:val="20"/>
      <w:lang w:eastAsia="ja-JP"/>
    </w:rPr>
  </w:style>
  <w:style w:type="character" w:customStyle="1" w:styleId="FuzeileZchn">
    <w:name w:val="Fußzeile Zchn"/>
    <w:basedOn w:val="Absatz-Standardschriftart"/>
    <w:link w:val="Fuzeile"/>
    <w:uiPriority w:val="99"/>
    <w:locked/>
    <w:rsid w:val="00541EA7"/>
  </w:style>
  <w:style w:type="character" w:styleId="Kommentarzeichen">
    <w:name w:val="annotation reference"/>
    <w:uiPriority w:val="99"/>
    <w:semiHidden/>
    <w:rsid w:val="00662EB9"/>
    <w:rPr>
      <w:rFonts w:cs="Times New Roman"/>
      <w:sz w:val="16"/>
    </w:rPr>
  </w:style>
  <w:style w:type="paragraph" w:styleId="Kommentartext">
    <w:name w:val="annotation text"/>
    <w:basedOn w:val="Standard"/>
    <w:link w:val="KommentartextZchn"/>
    <w:uiPriority w:val="99"/>
    <w:semiHidden/>
    <w:rsid w:val="00662EB9"/>
    <w:pPr>
      <w:spacing w:line="240" w:lineRule="auto"/>
    </w:pPr>
    <w:rPr>
      <w:sz w:val="20"/>
      <w:szCs w:val="20"/>
    </w:rPr>
  </w:style>
  <w:style w:type="character" w:customStyle="1" w:styleId="KommentartextZchn">
    <w:name w:val="Kommentartext Zchn"/>
    <w:link w:val="Kommentartext"/>
    <w:uiPriority w:val="99"/>
    <w:semiHidden/>
    <w:locked/>
    <w:rsid w:val="00662EB9"/>
    <w:rPr>
      <w:sz w:val="20"/>
    </w:rPr>
  </w:style>
  <w:style w:type="paragraph" w:styleId="Kommentarthema">
    <w:name w:val="annotation subject"/>
    <w:basedOn w:val="Kommentartext"/>
    <w:next w:val="Kommentartext"/>
    <w:link w:val="KommentarthemaZchn"/>
    <w:uiPriority w:val="99"/>
    <w:semiHidden/>
    <w:rsid w:val="00662EB9"/>
    <w:rPr>
      <w:b/>
    </w:rPr>
  </w:style>
  <w:style w:type="character" w:customStyle="1" w:styleId="KommentarthemaZchn">
    <w:name w:val="Kommentarthema Zchn"/>
    <w:link w:val="Kommentarthema"/>
    <w:uiPriority w:val="99"/>
    <w:semiHidden/>
    <w:locked/>
    <w:rsid w:val="00662EB9"/>
    <w:rPr>
      <w:b/>
      <w:sz w:val="20"/>
    </w:rPr>
  </w:style>
  <w:style w:type="character" w:styleId="Hyperlink">
    <w:name w:val="Hyperlink"/>
    <w:uiPriority w:val="99"/>
    <w:rsid w:val="00615D97"/>
    <w:rPr>
      <w:rFonts w:cs="Times New Roman"/>
      <w:color w:val="0000FF"/>
      <w:u w:val="single"/>
    </w:rPr>
  </w:style>
  <w:style w:type="paragraph" w:styleId="berarbeitung">
    <w:name w:val="Revision"/>
    <w:hidden/>
    <w:uiPriority w:val="99"/>
    <w:semiHidden/>
    <w:rsid w:val="003F5E0F"/>
    <w:rPr>
      <w:sz w:val="22"/>
      <w:szCs w:val="22"/>
      <w:lang w:eastAsia="en-US"/>
    </w:rPr>
  </w:style>
  <w:style w:type="character" w:styleId="BesuchterLink">
    <w:name w:val="FollowedHyperlink"/>
    <w:basedOn w:val="Absatz-Standardschriftart"/>
    <w:uiPriority w:val="99"/>
    <w:semiHidden/>
    <w:unhideWhenUsed/>
    <w:rsid w:val="00D06C8B"/>
    <w:rPr>
      <w:color w:val="800080" w:themeColor="followedHyperlink"/>
      <w:u w:val="single"/>
    </w:rPr>
  </w:style>
  <w:style w:type="paragraph" w:styleId="StandardWeb">
    <w:name w:val="Normal (Web)"/>
    <w:basedOn w:val="Standard"/>
    <w:uiPriority w:val="99"/>
    <w:semiHidden/>
    <w:unhideWhenUsed/>
    <w:rsid w:val="00CC462A"/>
    <w:rPr>
      <w:rFonts w:ascii="Times New Roman" w:hAnsi="Times New Roman"/>
      <w:sz w:val="24"/>
      <w:szCs w:val="24"/>
    </w:rPr>
  </w:style>
  <w:style w:type="table" w:styleId="Tabellenraster">
    <w:name w:val="Table Grid"/>
    <w:basedOn w:val="NormaleTabelle"/>
    <w:locked/>
    <w:rsid w:val="001F1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locked/>
    <w:rsid w:val="004400B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07611">
      <w:bodyDiv w:val="1"/>
      <w:marLeft w:val="0"/>
      <w:marRight w:val="0"/>
      <w:marTop w:val="0"/>
      <w:marBottom w:val="0"/>
      <w:divBdr>
        <w:top w:val="none" w:sz="0" w:space="0" w:color="auto"/>
        <w:left w:val="none" w:sz="0" w:space="0" w:color="auto"/>
        <w:bottom w:val="none" w:sz="0" w:space="0" w:color="auto"/>
        <w:right w:val="none" w:sz="0" w:space="0" w:color="auto"/>
      </w:divBdr>
      <w:divsChild>
        <w:div w:id="1438595963">
          <w:marLeft w:val="0"/>
          <w:marRight w:val="0"/>
          <w:marTop w:val="0"/>
          <w:marBottom w:val="0"/>
          <w:divBdr>
            <w:top w:val="none" w:sz="0" w:space="0" w:color="auto"/>
            <w:left w:val="none" w:sz="0" w:space="0" w:color="auto"/>
            <w:bottom w:val="none" w:sz="0" w:space="0" w:color="auto"/>
            <w:right w:val="none" w:sz="0" w:space="0" w:color="auto"/>
          </w:divBdr>
          <w:divsChild>
            <w:div w:id="1215578068">
              <w:marLeft w:val="0"/>
              <w:marRight w:val="0"/>
              <w:marTop w:val="0"/>
              <w:marBottom w:val="0"/>
              <w:divBdr>
                <w:top w:val="none" w:sz="0" w:space="0" w:color="auto"/>
                <w:left w:val="none" w:sz="0" w:space="0" w:color="auto"/>
                <w:bottom w:val="none" w:sz="0" w:space="0" w:color="auto"/>
                <w:right w:val="none" w:sz="0" w:space="0" w:color="auto"/>
              </w:divBdr>
              <w:divsChild>
                <w:div w:id="646251896">
                  <w:marLeft w:val="0"/>
                  <w:marRight w:val="0"/>
                  <w:marTop w:val="0"/>
                  <w:marBottom w:val="0"/>
                  <w:divBdr>
                    <w:top w:val="none" w:sz="0" w:space="0" w:color="auto"/>
                    <w:left w:val="none" w:sz="0" w:space="0" w:color="auto"/>
                    <w:bottom w:val="none" w:sz="0" w:space="0" w:color="auto"/>
                    <w:right w:val="none" w:sz="0" w:space="0" w:color="auto"/>
                  </w:divBdr>
                  <w:divsChild>
                    <w:div w:id="192422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72116">
      <w:bodyDiv w:val="1"/>
      <w:marLeft w:val="0"/>
      <w:marRight w:val="0"/>
      <w:marTop w:val="0"/>
      <w:marBottom w:val="0"/>
      <w:divBdr>
        <w:top w:val="none" w:sz="0" w:space="0" w:color="auto"/>
        <w:left w:val="none" w:sz="0" w:space="0" w:color="auto"/>
        <w:bottom w:val="none" w:sz="0" w:space="0" w:color="auto"/>
        <w:right w:val="none" w:sz="0" w:space="0" w:color="auto"/>
      </w:divBdr>
    </w:div>
    <w:div w:id="138036355">
      <w:bodyDiv w:val="1"/>
      <w:marLeft w:val="0"/>
      <w:marRight w:val="0"/>
      <w:marTop w:val="0"/>
      <w:marBottom w:val="0"/>
      <w:divBdr>
        <w:top w:val="none" w:sz="0" w:space="0" w:color="auto"/>
        <w:left w:val="none" w:sz="0" w:space="0" w:color="auto"/>
        <w:bottom w:val="none" w:sz="0" w:space="0" w:color="auto"/>
        <w:right w:val="none" w:sz="0" w:space="0" w:color="auto"/>
      </w:divBdr>
    </w:div>
    <w:div w:id="211507681">
      <w:bodyDiv w:val="1"/>
      <w:marLeft w:val="0"/>
      <w:marRight w:val="0"/>
      <w:marTop w:val="0"/>
      <w:marBottom w:val="0"/>
      <w:divBdr>
        <w:top w:val="none" w:sz="0" w:space="0" w:color="auto"/>
        <w:left w:val="none" w:sz="0" w:space="0" w:color="auto"/>
        <w:bottom w:val="none" w:sz="0" w:space="0" w:color="auto"/>
        <w:right w:val="none" w:sz="0" w:space="0" w:color="auto"/>
      </w:divBdr>
    </w:div>
    <w:div w:id="452601327">
      <w:bodyDiv w:val="1"/>
      <w:marLeft w:val="0"/>
      <w:marRight w:val="0"/>
      <w:marTop w:val="0"/>
      <w:marBottom w:val="0"/>
      <w:divBdr>
        <w:top w:val="none" w:sz="0" w:space="0" w:color="auto"/>
        <w:left w:val="none" w:sz="0" w:space="0" w:color="auto"/>
        <w:bottom w:val="none" w:sz="0" w:space="0" w:color="auto"/>
        <w:right w:val="none" w:sz="0" w:space="0" w:color="auto"/>
      </w:divBdr>
    </w:div>
    <w:div w:id="688918414">
      <w:bodyDiv w:val="1"/>
      <w:marLeft w:val="0"/>
      <w:marRight w:val="0"/>
      <w:marTop w:val="0"/>
      <w:marBottom w:val="0"/>
      <w:divBdr>
        <w:top w:val="none" w:sz="0" w:space="0" w:color="auto"/>
        <w:left w:val="none" w:sz="0" w:space="0" w:color="auto"/>
        <w:bottom w:val="none" w:sz="0" w:space="0" w:color="auto"/>
        <w:right w:val="none" w:sz="0" w:space="0" w:color="auto"/>
      </w:divBdr>
    </w:div>
    <w:div w:id="804398071">
      <w:bodyDiv w:val="1"/>
      <w:marLeft w:val="0"/>
      <w:marRight w:val="0"/>
      <w:marTop w:val="0"/>
      <w:marBottom w:val="0"/>
      <w:divBdr>
        <w:top w:val="none" w:sz="0" w:space="0" w:color="auto"/>
        <w:left w:val="none" w:sz="0" w:space="0" w:color="auto"/>
        <w:bottom w:val="none" w:sz="0" w:space="0" w:color="auto"/>
        <w:right w:val="none" w:sz="0" w:space="0" w:color="auto"/>
      </w:divBdr>
    </w:div>
    <w:div w:id="884559065">
      <w:bodyDiv w:val="1"/>
      <w:marLeft w:val="0"/>
      <w:marRight w:val="0"/>
      <w:marTop w:val="0"/>
      <w:marBottom w:val="0"/>
      <w:divBdr>
        <w:top w:val="none" w:sz="0" w:space="0" w:color="auto"/>
        <w:left w:val="none" w:sz="0" w:space="0" w:color="auto"/>
        <w:bottom w:val="none" w:sz="0" w:space="0" w:color="auto"/>
        <w:right w:val="none" w:sz="0" w:space="0" w:color="auto"/>
      </w:divBdr>
    </w:div>
    <w:div w:id="897976123">
      <w:bodyDiv w:val="1"/>
      <w:marLeft w:val="0"/>
      <w:marRight w:val="0"/>
      <w:marTop w:val="0"/>
      <w:marBottom w:val="0"/>
      <w:divBdr>
        <w:top w:val="none" w:sz="0" w:space="0" w:color="auto"/>
        <w:left w:val="none" w:sz="0" w:space="0" w:color="auto"/>
        <w:bottom w:val="none" w:sz="0" w:space="0" w:color="auto"/>
        <w:right w:val="none" w:sz="0" w:space="0" w:color="auto"/>
      </w:divBdr>
    </w:div>
    <w:div w:id="901404284">
      <w:bodyDiv w:val="1"/>
      <w:marLeft w:val="0"/>
      <w:marRight w:val="0"/>
      <w:marTop w:val="0"/>
      <w:marBottom w:val="0"/>
      <w:divBdr>
        <w:top w:val="none" w:sz="0" w:space="0" w:color="auto"/>
        <w:left w:val="none" w:sz="0" w:space="0" w:color="auto"/>
        <w:bottom w:val="none" w:sz="0" w:space="0" w:color="auto"/>
        <w:right w:val="none" w:sz="0" w:space="0" w:color="auto"/>
      </w:divBdr>
    </w:div>
    <w:div w:id="1002588434">
      <w:bodyDiv w:val="1"/>
      <w:marLeft w:val="0"/>
      <w:marRight w:val="0"/>
      <w:marTop w:val="0"/>
      <w:marBottom w:val="0"/>
      <w:divBdr>
        <w:top w:val="none" w:sz="0" w:space="0" w:color="auto"/>
        <w:left w:val="none" w:sz="0" w:space="0" w:color="auto"/>
        <w:bottom w:val="none" w:sz="0" w:space="0" w:color="auto"/>
        <w:right w:val="none" w:sz="0" w:space="0" w:color="auto"/>
      </w:divBdr>
    </w:div>
    <w:div w:id="1042052935">
      <w:bodyDiv w:val="1"/>
      <w:marLeft w:val="0"/>
      <w:marRight w:val="0"/>
      <w:marTop w:val="0"/>
      <w:marBottom w:val="0"/>
      <w:divBdr>
        <w:top w:val="none" w:sz="0" w:space="0" w:color="auto"/>
        <w:left w:val="none" w:sz="0" w:space="0" w:color="auto"/>
        <w:bottom w:val="none" w:sz="0" w:space="0" w:color="auto"/>
        <w:right w:val="none" w:sz="0" w:space="0" w:color="auto"/>
      </w:divBdr>
    </w:div>
    <w:div w:id="1081099127">
      <w:bodyDiv w:val="1"/>
      <w:marLeft w:val="0"/>
      <w:marRight w:val="0"/>
      <w:marTop w:val="0"/>
      <w:marBottom w:val="0"/>
      <w:divBdr>
        <w:top w:val="none" w:sz="0" w:space="0" w:color="auto"/>
        <w:left w:val="none" w:sz="0" w:space="0" w:color="auto"/>
        <w:bottom w:val="none" w:sz="0" w:space="0" w:color="auto"/>
        <w:right w:val="none" w:sz="0" w:space="0" w:color="auto"/>
      </w:divBdr>
    </w:div>
    <w:div w:id="1201742029">
      <w:bodyDiv w:val="1"/>
      <w:marLeft w:val="0"/>
      <w:marRight w:val="0"/>
      <w:marTop w:val="0"/>
      <w:marBottom w:val="0"/>
      <w:divBdr>
        <w:top w:val="none" w:sz="0" w:space="0" w:color="auto"/>
        <w:left w:val="none" w:sz="0" w:space="0" w:color="auto"/>
        <w:bottom w:val="none" w:sz="0" w:space="0" w:color="auto"/>
        <w:right w:val="none" w:sz="0" w:space="0" w:color="auto"/>
      </w:divBdr>
    </w:div>
    <w:div w:id="1240024702">
      <w:bodyDiv w:val="1"/>
      <w:marLeft w:val="0"/>
      <w:marRight w:val="0"/>
      <w:marTop w:val="0"/>
      <w:marBottom w:val="0"/>
      <w:divBdr>
        <w:top w:val="none" w:sz="0" w:space="0" w:color="auto"/>
        <w:left w:val="none" w:sz="0" w:space="0" w:color="auto"/>
        <w:bottom w:val="none" w:sz="0" w:space="0" w:color="auto"/>
        <w:right w:val="none" w:sz="0" w:space="0" w:color="auto"/>
      </w:divBdr>
    </w:div>
    <w:div w:id="1241059852">
      <w:bodyDiv w:val="1"/>
      <w:marLeft w:val="0"/>
      <w:marRight w:val="0"/>
      <w:marTop w:val="0"/>
      <w:marBottom w:val="0"/>
      <w:divBdr>
        <w:top w:val="none" w:sz="0" w:space="0" w:color="auto"/>
        <w:left w:val="none" w:sz="0" w:space="0" w:color="auto"/>
        <w:bottom w:val="none" w:sz="0" w:space="0" w:color="auto"/>
        <w:right w:val="none" w:sz="0" w:space="0" w:color="auto"/>
      </w:divBdr>
    </w:div>
    <w:div w:id="1337535274">
      <w:bodyDiv w:val="1"/>
      <w:marLeft w:val="0"/>
      <w:marRight w:val="0"/>
      <w:marTop w:val="0"/>
      <w:marBottom w:val="0"/>
      <w:divBdr>
        <w:top w:val="none" w:sz="0" w:space="0" w:color="auto"/>
        <w:left w:val="none" w:sz="0" w:space="0" w:color="auto"/>
        <w:bottom w:val="none" w:sz="0" w:space="0" w:color="auto"/>
        <w:right w:val="none" w:sz="0" w:space="0" w:color="auto"/>
      </w:divBdr>
    </w:div>
    <w:div w:id="1512069319">
      <w:bodyDiv w:val="1"/>
      <w:marLeft w:val="0"/>
      <w:marRight w:val="0"/>
      <w:marTop w:val="0"/>
      <w:marBottom w:val="0"/>
      <w:divBdr>
        <w:top w:val="none" w:sz="0" w:space="0" w:color="auto"/>
        <w:left w:val="none" w:sz="0" w:space="0" w:color="auto"/>
        <w:bottom w:val="none" w:sz="0" w:space="0" w:color="auto"/>
        <w:right w:val="none" w:sz="0" w:space="0" w:color="auto"/>
      </w:divBdr>
    </w:div>
    <w:div w:id="1540625894">
      <w:bodyDiv w:val="1"/>
      <w:marLeft w:val="0"/>
      <w:marRight w:val="0"/>
      <w:marTop w:val="0"/>
      <w:marBottom w:val="0"/>
      <w:divBdr>
        <w:top w:val="none" w:sz="0" w:space="0" w:color="auto"/>
        <w:left w:val="none" w:sz="0" w:space="0" w:color="auto"/>
        <w:bottom w:val="none" w:sz="0" w:space="0" w:color="auto"/>
        <w:right w:val="none" w:sz="0" w:space="0" w:color="auto"/>
      </w:divBdr>
    </w:div>
    <w:div w:id="2119830643">
      <w:marLeft w:val="0"/>
      <w:marRight w:val="0"/>
      <w:marTop w:val="0"/>
      <w:marBottom w:val="0"/>
      <w:divBdr>
        <w:top w:val="none" w:sz="0" w:space="0" w:color="auto"/>
        <w:left w:val="none" w:sz="0" w:space="0" w:color="auto"/>
        <w:bottom w:val="none" w:sz="0" w:space="0" w:color="auto"/>
        <w:right w:val="none" w:sz="0" w:space="0" w:color="auto"/>
      </w:divBdr>
    </w:div>
    <w:div w:id="211983064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2.bin"/><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package" Target="embeddings/Microsoft_Word-Dokument1.docx"/><Relationship Id="rId4" Type="http://schemas.openxmlformats.org/officeDocument/2006/relationships/settings" Target="settings.xml"/><Relationship Id="rId9" Type="http://schemas.openxmlformats.org/officeDocument/2006/relationships/package" Target="embeddings/Microsoft_Word-Dokument.docx"/><Relationship Id="rId14" Type="http://schemas.openxmlformats.org/officeDocument/2006/relationships/image" Target="media/image4.emf"/><Relationship Id="rId22"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D16D8D-9175-4E56-AEFD-ADFDDEF08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75673863</Template>
  <TotalTime>0</TotalTime>
  <Pages>1</Pages>
  <Words>947</Words>
  <Characters>5970</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LJHA – Sondersitzung am 19.09.2016</vt:lpstr>
    </vt:vector>
  </TitlesOfParts>
  <Company>LVwA</Company>
  <LinksUpToDate>false</LinksUpToDate>
  <CharactersWithSpaces>6904</CharactersWithSpaces>
  <SharedDoc>false</SharedDoc>
  <HLinks>
    <vt:vector size="6" baseType="variant">
      <vt:variant>
        <vt:i4>6357031</vt:i4>
      </vt:variant>
      <vt:variant>
        <vt:i4>0</vt:i4>
      </vt:variant>
      <vt:variant>
        <vt:i4>0</vt:i4>
      </vt:variant>
      <vt:variant>
        <vt:i4>5</vt:i4>
      </vt:variant>
      <vt:variant>
        <vt:lpwstr>http://www.sachsenanhalt.de/fileadmin/Elementbibliothek/Master-Bibliothek/MS_Kontakt/Orgplan_2013/01102013.pdf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LJHA – Sondersitzung am 19.09.2016</dc:title>
  <dc:creator>Koch, Heike</dc:creator>
  <cp:lastModifiedBy>Helgard Heinecke</cp:lastModifiedBy>
  <cp:revision>5</cp:revision>
  <cp:lastPrinted>2016-09-22T12:26:00Z</cp:lastPrinted>
  <dcterms:created xsi:type="dcterms:W3CDTF">2016-11-03T13:53:00Z</dcterms:created>
  <dcterms:modified xsi:type="dcterms:W3CDTF">2016-11-10T13:56:00Z</dcterms:modified>
</cp:coreProperties>
</file>